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15581" w14:textId="701556CE" w:rsidR="00F87859" w:rsidRDefault="00C64D08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0A3C82C8" wp14:editId="0AA96207">
            <wp:simplePos x="0" y="0"/>
            <wp:positionH relativeFrom="column">
              <wp:posOffset>-410614</wp:posOffset>
            </wp:positionH>
            <wp:positionV relativeFrom="paragraph">
              <wp:posOffset>-266700</wp:posOffset>
            </wp:positionV>
            <wp:extent cx="4271638" cy="1362075"/>
            <wp:effectExtent l="0" t="0" r="0" b="0"/>
            <wp:wrapNone/>
            <wp:docPr id="466972814" name="drawing" descr="Government Digital Delivery Agency Te Pūnaha Matihiko. New Zealand government logo. Māori design element showing a flock of birds representing the public service moving along together.">
              <a:extLst xmlns:a="http://schemas.openxmlformats.org/drawingml/2006/main">
                <a:ext uri="{FF2B5EF4-FFF2-40B4-BE49-F238E27FC236}">
                  <a16:creationId xmlns:a16="http://schemas.microsoft.com/office/drawing/2014/main" id="{B348A2BA-734B-4682-84B2-F9BE67153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72814" name="drawing" descr="Government Digital Delivery Agency Te Pūnaha Matihiko. New Zealand government logo. Māori design element showing a flock of birds representing the public service moving along together.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3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15232" behindDoc="0" locked="0" layoutInCell="1" allowOverlap="1" wp14:anchorId="38A46370" wp14:editId="048824BA">
            <wp:simplePos x="0" y="0"/>
            <wp:positionH relativeFrom="margin">
              <wp:posOffset>4736292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A14B9" w14:textId="0EEBC076" w:rsidR="00F87859" w:rsidRDefault="00F87859" w:rsidP="00F87859">
      <w:pPr>
        <w:rPr>
          <w:rFonts w:cs="Arial"/>
          <w:szCs w:val="32"/>
        </w:rPr>
      </w:pPr>
    </w:p>
    <w:p w14:paraId="64A9D565" w14:textId="1CEAB42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26C7BE0" w14:textId="53F37A88" w:rsidR="00F87859" w:rsidRDefault="00F87859" w:rsidP="00F87859">
      <w:pPr>
        <w:rPr>
          <w:rFonts w:cs="Arial"/>
          <w:szCs w:val="32"/>
        </w:rPr>
      </w:pPr>
    </w:p>
    <w:p w14:paraId="03D4EA61" w14:textId="4447885D" w:rsidR="00F87859" w:rsidRPr="00D0055D" w:rsidRDefault="00F87859" w:rsidP="007E7233">
      <w:pPr>
        <w:ind w:left="0"/>
        <w:rPr>
          <w:rFonts w:cs="Arial"/>
          <w:b/>
          <w:szCs w:val="32"/>
        </w:rPr>
      </w:pPr>
    </w:p>
    <w:p w14:paraId="40E14CD5" w14:textId="77777777" w:rsidR="00D0055D" w:rsidRDefault="00F50B8C" w:rsidP="00D0055D">
      <w:pPr>
        <w:pStyle w:val="Title"/>
      </w:pPr>
      <w:r>
        <w:t>Have your say about t</w:t>
      </w:r>
      <w:r w:rsidR="00573522">
        <w:t xml:space="preserve">he </w:t>
      </w:r>
    </w:p>
    <w:p w14:paraId="1A303187" w14:textId="6B0B1924" w:rsidR="00887F23" w:rsidRDefault="00573522" w:rsidP="00D0055D">
      <w:pPr>
        <w:pStyle w:val="Title"/>
      </w:pPr>
      <w:r>
        <w:t>Digital Accessibility Standard</w:t>
      </w:r>
      <w:r w:rsidR="002235ED">
        <w:t>:</w:t>
      </w:r>
      <w:r>
        <w:t xml:space="preserve"> </w:t>
      </w:r>
      <w:r w:rsidR="00C65FDB">
        <w:t>Easy Read s</w:t>
      </w:r>
      <w:r w:rsidR="002235ED">
        <w:t>urvey</w:t>
      </w:r>
    </w:p>
    <w:p w14:paraId="45E8DAEA" w14:textId="17517F6E" w:rsidR="00887F23" w:rsidRPr="00D0055D" w:rsidRDefault="001203A2" w:rsidP="00D0055D">
      <w:pPr>
        <w:pStyle w:val="Title"/>
      </w:pPr>
      <w:r w:rsidRPr="00D0055D">
        <w:drawing>
          <wp:anchor distT="0" distB="0" distL="114300" distR="114300" simplePos="0" relativeHeight="252620800" behindDoc="0" locked="0" layoutInCell="1" allowOverlap="1" wp14:anchorId="2E869CFF" wp14:editId="185EB666">
            <wp:simplePos x="0" y="0"/>
            <wp:positionH relativeFrom="column">
              <wp:posOffset>914026</wp:posOffset>
            </wp:positionH>
            <wp:positionV relativeFrom="paragraph">
              <wp:posOffset>364191</wp:posOffset>
            </wp:positionV>
            <wp:extent cx="3650876" cy="3650876"/>
            <wp:effectExtent l="0" t="0" r="6985" b="6985"/>
            <wp:wrapNone/>
            <wp:docPr id="1392363139" name="Picture 125" descr="Photograph of person sitting at at computer with their back to the camera. The computer screen has a survey on it with the title: What do you think. The question: Do you think this idea is a good one? Then 3 faces - 1 smilely for Yes, 1 not smiling for Not sure, and 1 sad face for no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63139" name="Picture 125" descr="Photograph of person sitting at at computer with their back to the camera. The computer screen has a survey on it with the title: What do you think. The question: Do you think this idea is a good one? Then 3 faces - 1 smilely for Yes, 1 not smiling for Not sure, and 1 sad face for no. &#10;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76" cy="365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B497E" w14:textId="77777777" w:rsidR="00887F23" w:rsidRDefault="00887F23" w:rsidP="00D0055D">
      <w:pPr>
        <w:pStyle w:val="Title"/>
      </w:pPr>
    </w:p>
    <w:p w14:paraId="36BF1228" w14:textId="77777777" w:rsidR="00887F23" w:rsidRDefault="00887F23" w:rsidP="00D0055D">
      <w:pPr>
        <w:pStyle w:val="Title"/>
      </w:pPr>
    </w:p>
    <w:p w14:paraId="5D591B7C" w14:textId="16453D17" w:rsidR="00057ACB" w:rsidRPr="001203A2" w:rsidRDefault="001203A2" w:rsidP="00BF5DDC">
      <w:pPr>
        <w:pStyle w:val="Datepublished"/>
        <w:rPr>
          <w:sz w:val="32"/>
          <w:szCs w:val="32"/>
        </w:rPr>
      </w:pPr>
      <w:r w:rsidRPr="001203A2">
        <w:rPr>
          <w:sz w:val="32"/>
          <w:szCs w:val="32"/>
        </w:rPr>
        <w:br/>
      </w:r>
      <w:r w:rsidR="00F87859" w:rsidRPr="001203A2">
        <w:rPr>
          <w:sz w:val="32"/>
          <w:szCs w:val="32"/>
        </w:rPr>
        <w:br/>
      </w:r>
    </w:p>
    <w:p w14:paraId="58320661" w14:textId="77777777" w:rsidR="00057ACB" w:rsidRDefault="00057ACB" w:rsidP="00BF5DDC">
      <w:pPr>
        <w:pStyle w:val="Datepublished"/>
        <w:rPr>
          <w:sz w:val="36"/>
          <w:szCs w:val="36"/>
        </w:rPr>
      </w:pPr>
    </w:p>
    <w:p w14:paraId="5B2868E3" w14:textId="3E8039B1" w:rsidR="00F87859" w:rsidRPr="00570380" w:rsidRDefault="00D43EBF" w:rsidP="00BF5DDC">
      <w:pPr>
        <w:pStyle w:val="Datepublished"/>
      </w:pPr>
      <w:r w:rsidRPr="00D43EBF">
        <w:rPr>
          <w:sz w:val="36"/>
          <w:szCs w:val="36"/>
        </w:rPr>
        <w:br/>
      </w:r>
      <w:r w:rsidR="00570380">
        <w:br/>
      </w:r>
      <w:r w:rsidR="00570380">
        <w:br/>
      </w:r>
      <w:r w:rsidR="00887F23" w:rsidRPr="00570380">
        <w:t xml:space="preserve">Published: </w:t>
      </w:r>
      <w:r w:rsidR="00573522">
        <w:t>July 2026</w:t>
      </w:r>
    </w:p>
    <w:p w14:paraId="678353CF" w14:textId="77777777" w:rsidR="003A097F" w:rsidRPr="00570380" w:rsidRDefault="003A097F" w:rsidP="003A097F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34331793" w14:textId="77777777" w:rsidR="003A097F" w:rsidRDefault="003A097F" w:rsidP="003A097F"/>
    <w:p w14:paraId="271C210B" w14:textId="77777777" w:rsidR="003A097F" w:rsidRDefault="003A097F" w:rsidP="003A097F">
      <w:r w:rsidRPr="00D13891">
        <w:rPr>
          <w:noProof/>
        </w:rPr>
        <w:drawing>
          <wp:anchor distT="0" distB="0" distL="114300" distR="114300" simplePos="0" relativeHeight="251923456" behindDoc="0" locked="0" layoutInCell="1" allowOverlap="1" wp14:anchorId="4B99AC89" wp14:editId="24B03E9C">
            <wp:simplePos x="0" y="0"/>
            <wp:positionH relativeFrom="margin">
              <wp:posOffset>0</wp:posOffset>
            </wp:positionH>
            <wp:positionV relativeFrom="paragraph">
              <wp:posOffset>213995</wp:posOffset>
            </wp:positionV>
            <wp:extent cx="1426210" cy="1034026"/>
            <wp:effectExtent l="0" t="0" r="254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C7723" w14:textId="77777777" w:rsidR="003A097F" w:rsidRDefault="003A097F" w:rsidP="003A097F">
      <w:r>
        <w:t>This is a long document.</w:t>
      </w:r>
    </w:p>
    <w:p w14:paraId="2DE3793F" w14:textId="77777777" w:rsidR="003A097F" w:rsidRDefault="003A097F" w:rsidP="003A097F"/>
    <w:p w14:paraId="0AAF1F5C" w14:textId="77777777" w:rsidR="003A097F" w:rsidRDefault="003A097F" w:rsidP="003A097F"/>
    <w:p w14:paraId="7B52CC1C" w14:textId="77777777" w:rsidR="003A097F" w:rsidRDefault="003A097F" w:rsidP="003A097F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922432" behindDoc="1" locked="0" layoutInCell="1" allowOverlap="1" wp14:anchorId="0F7C4DC5" wp14:editId="254009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326D3726" w14:textId="77777777" w:rsidR="003A097F" w:rsidRDefault="003A097F" w:rsidP="003A097F"/>
    <w:p w14:paraId="22E972B7" w14:textId="77777777" w:rsidR="003A097F" w:rsidRDefault="003A097F" w:rsidP="003A097F"/>
    <w:p w14:paraId="70E29C03" w14:textId="77777777" w:rsidR="003A097F" w:rsidRDefault="003A097F" w:rsidP="003A097F">
      <w:r>
        <w:rPr>
          <w:noProof/>
        </w:rPr>
        <w:drawing>
          <wp:anchor distT="0" distB="0" distL="114300" distR="114300" simplePos="0" relativeHeight="251921408" behindDoc="0" locked="0" layoutInCell="1" allowOverlap="1" wp14:anchorId="1CA054F1" wp14:editId="668F5F18">
            <wp:simplePos x="0" y="0"/>
            <wp:positionH relativeFrom="margin">
              <wp:align>left</wp:align>
            </wp:positionH>
            <wp:positionV relativeFrom="paragraph">
              <wp:posOffset>550469</wp:posOffset>
            </wp:positionV>
            <wp:extent cx="1424427" cy="1310485"/>
            <wp:effectExtent l="0" t="0" r="4445" b="4445"/>
            <wp:wrapNone/>
            <wp:docPr id="618289659" name="Picture 618289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40880E82" w14:textId="77777777" w:rsidR="003A097F" w:rsidRDefault="003A097F" w:rsidP="003A097F">
      <w:pPr>
        <w:pStyle w:val="Listtoplevel"/>
      </w:pPr>
      <w:r>
        <w:t>read it a few pages at a time</w:t>
      </w:r>
    </w:p>
    <w:p w14:paraId="3EA16EF6" w14:textId="77777777" w:rsidR="003A097F" w:rsidRDefault="003A097F" w:rsidP="003A097F">
      <w:pPr>
        <w:pStyle w:val="Listtoplevel"/>
      </w:pPr>
      <w:r w:rsidRPr="00C24664">
        <w:drawing>
          <wp:anchor distT="0" distB="0" distL="114300" distR="114300" simplePos="0" relativeHeight="251924480" behindDoc="0" locked="0" layoutInCell="1" allowOverlap="1" wp14:anchorId="3EAD1F9A" wp14:editId="3B05BF79">
            <wp:simplePos x="0" y="0"/>
            <wp:positionH relativeFrom="margin">
              <wp:align>left</wp:align>
            </wp:positionH>
            <wp:positionV relativeFrom="paragraph">
              <wp:posOffset>891407</wp:posOffset>
            </wp:positionV>
            <wp:extent cx="1790662" cy="1092530"/>
            <wp:effectExtent l="0" t="0" r="635" b="0"/>
            <wp:wrapNone/>
            <wp:docPr id="5982117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117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62" cy="10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set aside some quiet time to look at it</w:t>
      </w:r>
    </w:p>
    <w:p w14:paraId="522AB61F" w14:textId="77777777" w:rsidR="003A097F" w:rsidRDefault="003A097F" w:rsidP="003A097F">
      <w:pPr>
        <w:pStyle w:val="Listtoplevel"/>
      </w:pPr>
      <w:r>
        <w:t>have someone read it with you to support you to understand it.</w:t>
      </w:r>
    </w:p>
    <w:p w14:paraId="132D0C85" w14:textId="77777777" w:rsidR="003A097F" w:rsidRDefault="003A097F" w:rsidP="003A097F"/>
    <w:p w14:paraId="14792BA7" w14:textId="62FAF4E9" w:rsidR="003A097F" w:rsidRDefault="003A097F" w:rsidP="003A097F"/>
    <w:p w14:paraId="2CD7A28A" w14:textId="77777777" w:rsidR="003A097F" w:rsidRDefault="003A097F" w:rsidP="003A097F"/>
    <w:p w14:paraId="69677FC1" w14:textId="4C8C7A21" w:rsidR="00573522" w:rsidRDefault="003A097F" w:rsidP="003A097F">
      <w:pPr>
        <w:pStyle w:val="Heading1"/>
      </w:pPr>
      <w:r w:rsidRPr="003A097F">
        <w:br w:type="column"/>
      </w:r>
      <w:r w:rsidR="00573522">
        <w:lastRenderedPageBreak/>
        <w:t>What is in here</w:t>
      </w:r>
    </w:p>
    <w:p w14:paraId="429D0114" w14:textId="032E880B" w:rsidR="00573522" w:rsidRDefault="00573522" w:rsidP="005D7EEC">
      <w:pPr>
        <w:spacing w:line="336" w:lineRule="auto"/>
      </w:pPr>
    </w:p>
    <w:p w14:paraId="1C3F40AC" w14:textId="7A2FB88B" w:rsidR="00573522" w:rsidRDefault="00573522" w:rsidP="005D7EEC">
      <w:pPr>
        <w:spacing w:line="336" w:lineRule="auto"/>
      </w:pPr>
    </w:p>
    <w:p w14:paraId="41A0C93F" w14:textId="55639E85" w:rsidR="00573522" w:rsidRPr="000A3C46" w:rsidRDefault="004761DF" w:rsidP="005D7EEC">
      <w:pPr>
        <w:spacing w:line="336" w:lineRule="auto"/>
        <w:jc w:val="right"/>
        <w:rPr>
          <w:rFonts w:cs="Arial"/>
          <w:b/>
          <w:bCs/>
          <w:szCs w:val="32"/>
        </w:rPr>
      </w:pPr>
      <w:r w:rsidRPr="00FF2D05">
        <w:rPr>
          <w:noProof/>
        </w:rPr>
        <w:drawing>
          <wp:anchor distT="0" distB="0" distL="114300" distR="114300" simplePos="0" relativeHeight="252786688" behindDoc="0" locked="0" layoutInCell="1" allowOverlap="1" wp14:anchorId="06144DDA" wp14:editId="5655F786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965200" cy="965200"/>
            <wp:effectExtent l="0" t="0" r="6350" b="6350"/>
            <wp:wrapNone/>
            <wp:docPr id="1069252592" name="Picture 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52592" name="Picture 1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22">
        <w:rPr>
          <w:rFonts w:cs="Arial"/>
          <w:b/>
          <w:bCs/>
          <w:szCs w:val="32"/>
        </w:rPr>
        <w:t>Page n</w:t>
      </w:r>
      <w:r w:rsidR="00573522" w:rsidRPr="00CA1163">
        <w:rPr>
          <w:rFonts w:cs="Arial"/>
          <w:b/>
          <w:bCs/>
          <w:szCs w:val="32"/>
        </w:rPr>
        <w:t>umber:</w:t>
      </w:r>
    </w:p>
    <w:p w14:paraId="505549A8" w14:textId="337CCA24" w:rsidR="00573522" w:rsidRPr="00FF2D05" w:rsidRDefault="00573522" w:rsidP="005D7EEC">
      <w:pPr>
        <w:tabs>
          <w:tab w:val="left" w:leader="dot" w:pos="8505"/>
        </w:tabs>
        <w:spacing w:line="336" w:lineRule="auto"/>
        <w:ind w:left="3402" w:right="-188"/>
        <w:rPr>
          <w:rFonts w:cs="Arial"/>
          <w:bCs/>
          <w:szCs w:val="32"/>
        </w:rPr>
      </w:pPr>
    </w:p>
    <w:p w14:paraId="72F78EB7" w14:textId="31C7A092" w:rsidR="00573522" w:rsidRPr="00FF2D05" w:rsidRDefault="00573522" w:rsidP="005D7EEC">
      <w:pPr>
        <w:tabs>
          <w:tab w:val="left" w:leader="dot" w:pos="8505"/>
        </w:tabs>
        <w:spacing w:line="336" w:lineRule="auto"/>
        <w:ind w:left="3402" w:right="-188"/>
        <w:rPr>
          <w:rFonts w:cs="Arial"/>
          <w:bCs/>
          <w:szCs w:val="32"/>
        </w:rPr>
      </w:pPr>
    </w:p>
    <w:p w14:paraId="1E2AF6C6" w14:textId="238A3FB9" w:rsidR="00573522" w:rsidRPr="00FF2D05" w:rsidRDefault="00D43EBF" w:rsidP="005D7EEC">
      <w:pPr>
        <w:pStyle w:val="contentspage"/>
        <w:spacing w:line="336" w:lineRule="auto"/>
      </w:pPr>
      <w:hyperlink w:anchor="AboutThisER" w:history="1">
        <w:r w:rsidRPr="00FF2D05">
          <w:rPr>
            <w:rStyle w:val="Hyperlink"/>
            <w:color w:val="auto"/>
            <w:u w:val="none"/>
          </w:rPr>
          <w:t>About this Easy Read</w:t>
        </w:r>
        <w:r w:rsidRPr="00FF2D05">
          <w:rPr>
            <w:rStyle w:val="Hyperlink"/>
            <w:color w:val="auto"/>
            <w:u w:val="none"/>
          </w:rPr>
          <w:tab/>
        </w:r>
        <w:r w:rsidR="005D7EEC" w:rsidRPr="00FF2D05">
          <w:rPr>
            <w:rStyle w:val="Hyperlink"/>
            <w:color w:val="auto"/>
            <w:u w:val="none"/>
          </w:rPr>
          <w:t>4</w:t>
        </w:r>
      </w:hyperlink>
    </w:p>
    <w:p w14:paraId="225D73F1" w14:textId="0BC4AEB6" w:rsidR="00572F53" w:rsidRPr="00FF2D05" w:rsidRDefault="004761DF" w:rsidP="005D7EEC">
      <w:pPr>
        <w:pStyle w:val="contentspage"/>
        <w:spacing w:line="336" w:lineRule="auto"/>
      </w:pPr>
      <w:r w:rsidRPr="00FF2D05">
        <w:rPr>
          <w:noProof/>
        </w:rPr>
        <w:drawing>
          <wp:anchor distT="0" distB="0" distL="114300" distR="114300" simplePos="0" relativeHeight="252794880" behindDoc="0" locked="0" layoutInCell="1" allowOverlap="1" wp14:anchorId="033F9BE0" wp14:editId="6744D2C0">
            <wp:simplePos x="0" y="0"/>
            <wp:positionH relativeFrom="column">
              <wp:posOffset>21590</wp:posOffset>
            </wp:positionH>
            <wp:positionV relativeFrom="paragraph">
              <wp:posOffset>80010</wp:posOffset>
            </wp:positionV>
            <wp:extent cx="868045" cy="868045"/>
            <wp:effectExtent l="0" t="0" r="8255" b="8255"/>
            <wp:wrapNone/>
            <wp:docPr id="68327928" name="Picture 1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928" name="Picture 1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1DA9D" w14:textId="5640B74B" w:rsidR="00572F53" w:rsidRPr="00FF2D05" w:rsidRDefault="00572F53" w:rsidP="005D7EEC">
      <w:pPr>
        <w:pStyle w:val="contentspage"/>
        <w:spacing w:line="336" w:lineRule="auto"/>
      </w:pPr>
    </w:p>
    <w:p w14:paraId="2D465532" w14:textId="5907488E" w:rsidR="00572F53" w:rsidRPr="00FF2D05" w:rsidRDefault="00572F53" w:rsidP="005D7EEC">
      <w:pPr>
        <w:pStyle w:val="contentspage"/>
        <w:spacing w:line="336" w:lineRule="auto"/>
      </w:pPr>
      <w:hyperlink w:anchor="AboutTheSurvey" w:history="1">
        <w:r w:rsidRPr="00FF2D05">
          <w:rPr>
            <w:rStyle w:val="Hyperlink"/>
            <w:color w:val="auto"/>
            <w:u w:val="none"/>
          </w:rPr>
          <w:t>About the survey</w:t>
        </w:r>
        <w:r w:rsidRPr="00FF2D05">
          <w:rPr>
            <w:rStyle w:val="Hyperlink"/>
            <w:color w:val="auto"/>
            <w:u w:val="none"/>
          </w:rPr>
          <w:tab/>
        </w:r>
      </w:hyperlink>
      <w:r w:rsidR="00ED1800">
        <w:t>7</w:t>
      </w:r>
    </w:p>
    <w:p w14:paraId="0E0BE004" w14:textId="31D92288" w:rsidR="00572F53" w:rsidRPr="00FF2D05" w:rsidRDefault="004761DF" w:rsidP="005D7EEC">
      <w:pPr>
        <w:pStyle w:val="contentspage"/>
        <w:spacing w:line="336" w:lineRule="auto"/>
      </w:pPr>
      <w:r w:rsidRPr="00FF2D05">
        <w:rPr>
          <w:noProof/>
        </w:rPr>
        <w:drawing>
          <wp:anchor distT="0" distB="0" distL="114300" distR="114300" simplePos="0" relativeHeight="252787712" behindDoc="0" locked="0" layoutInCell="1" allowOverlap="1" wp14:anchorId="066B7331" wp14:editId="75660E70">
            <wp:simplePos x="0" y="0"/>
            <wp:positionH relativeFrom="column">
              <wp:posOffset>-68580</wp:posOffset>
            </wp:positionH>
            <wp:positionV relativeFrom="paragraph">
              <wp:posOffset>125095</wp:posOffset>
            </wp:positionV>
            <wp:extent cx="1079500" cy="1079500"/>
            <wp:effectExtent l="0" t="0" r="6350" b="6350"/>
            <wp:wrapNone/>
            <wp:docPr id="647788631" name="Picture 1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88631" name="Picture 1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F50EF" w14:textId="3C3AABAF" w:rsidR="00572F53" w:rsidRPr="00FF2D05" w:rsidRDefault="00572F53" w:rsidP="005D7EEC">
      <w:pPr>
        <w:pStyle w:val="contentspage"/>
        <w:spacing w:line="336" w:lineRule="auto"/>
      </w:pPr>
    </w:p>
    <w:p w14:paraId="47F6A7CA" w14:textId="3A7FAF08" w:rsidR="00572F53" w:rsidRPr="00FF2D05" w:rsidRDefault="00572F53" w:rsidP="005D7EEC">
      <w:pPr>
        <w:pStyle w:val="contentspage"/>
        <w:spacing w:line="336" w:lineRule="auto"/>
      </w:pPr>
      <w:hyperlink w:anchor="QuestionsContactInfo" w:history="1">
        <w:r w:rsidRPr="00FF2D05">
          <w:rPr>
            <w:rStyle w:val="Hyperlink"/>
            <w:color w:val="auto"/>
            <w:u w:val="none"/>
          </w:rPr>
          <w:t>Question</w:t>
        </w:r>
        <w:r w:rsidR="007435C6">
          <w:rPr>
            <w:rStyle w:val="Hyperlink"/>
            <w:color w:val="auto"/>
            <w:u w:val="none"/>
          </w:rPr>
          <w:t xml:space="preserve"> 1</w:t>
        </w:r>
        <w:r w:rsidR="00ED1800">
          <w:rPr>
            <w:rStyle w:val="Hyperlink"/>
            <w:color w:val="auto"/>
            <w:u w:val="none"/>
          </w:rPr>
          <w:t xml:space="preserve">: </w:t>
        </w:r>
        <w:r w:rsidR="007435C6">
          <w:rPr>
            <w:rStyle w:val="Hyperlink"/>
            <w:color w:val="auto"/>
            <w:u w:val="none"/>
          </w:rPr>
          <w:t>C</w:t>
        </w:r>
        <w:r w:rsidRPr="00FF2D05">
          <w:rPr>
            <w:rStyle w:val="Hyperlink"/>
            <w:color w:val="auto"/>
            <w:u w:val="none"/>
          </w:rPr>
          <w:t>ontact information</w:t>
        </w:r>
        <w:r w:rsidRPr="00FF2D05">
          <w:rPr>
            <w:rStyle w:val="Hyperlink"/>
            <w:color w:val="auto"/>
            <w:u w:val="none"/>
          </w:rPr>
          <w:tab/>
        </w:r>
      </w:hyperlink>
      <w:r w:rsidR="00ED1800">
        <w:t>9</w:t>
      </w:r>
    </w:p>
    <w:p w14:paraId="29F2CCA4" w14:textId="3CB7AF9B" w:rsidR="001D7D96" w:rsidRPr="00FF2D05" w:rsidRDefault="004761DF" w:rsidP="005D7EEC">
      <w:pPr>
        <w:pStyle w:val="contentspage"/>
        <w:spacing w:line="336" w:lineRule="auto"/>
      </w:pPr>
      <w:r w:rsidRPr="00FF2D05">
        <w:rPr>
          <w:noProof/>
        </w:rPr>
        <w:drawing>
          <wp:anchor distT="0" distB="0" distL="114300" distR="114300" simplePos="0" relativeHeight="252084224" behindDoc="0" locked="0" layoutInCell="1" allowOverlap="1" wp14:anchorId="6C6CC457" wp14:editId="5B7367E8">
            <wp:simplePos x="0" y="0"/>
            <wp:positionH relativeFrom="column">
              <wp:posOffset>-25400</wp:posOffset>
            </wp:positionH>
            <wp:positionV relativeFrom="paragraph">
              <wp:posOffset>271145</wp:posOffset>
            </wp:positionV>
            <wp:extent cx="1079500" cy="1079500"/>
            <wp:effectExtent l="0" t="0" r="0" b="0"/>
            <wp:wrapNone/>
            <wp:docPr id="155237897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7897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7E1D0" w14:textId="2FF09CAF" w:rsidR="001D7D96" w:rsidRPr="00FF2D05" w:rsidRDefault="001D7D96" w:rsidP="005D7EEC">
      <w:pPr>
        <w:pStyle w:val="contentspage"/>
        <w:spacing w:line="336" w:lineRule="auto"/>
      </w:pPr>
    </w:p>
    <w:p w14:paraId="681A481A" w14:textId="05D5305A" w:rsidR="00A61286" w:rsidRDefault="000C06DD" w:rsidP="005D7EEC">
      <w:pPr>
        <w:pStyle w:val="contentspage"/>
        <w:spacing w:line="336" w:lineRule="auto"/>
      </w:pPr>
      <w:hyperlink w:anchor="QuestionsAccessibilityStatements" w:history="1">
        <w:r w:rsidRPr="00FF2D05">
          <w:rPr>
            <w:rStyle w:val="Hyperlink"/>
            <w:color w:val="auto"/>
            <w:u w:val="none"/>
          </w:rPr>
          <w:t>Questions</w:t>
        </w:r>
        <w:r w:rsidR="008643C4">
          <w:rPr>
            <w:rStyle w:val="Hyperlink"/>
            <w:color w:val="auto"/>
            <w:u w:val="none"/>
          </w:rPr>
          <w:t xml:space="preserve"> 2 to 5</w:t>
        </w:r>
        <w:r w:rsidR="004761DF">
          <w:rPr>
            <w:rStyle w:val="Hyperlink"/>
            <w:color w:val="auto"/>
            <w:u w:val="none"/>
          </w:rPr>
          <w:t>:</w:t>
        </w:r>
        <w:r w:rsidR="008643C4">
          <w:rPr>
            <w:rStyle w:val="Hyperlink"/>
            <w:color w:val="auto"/>
            <w:u w:val="none"/>
          </w:rPr>
          <w:t xml:space="preserve"> A</w:t>
        </w:r>
        <w:r w:rsidRPr="00FF2D05">
          <w:rPr>
            <w:rStyle w:val="Hyperlink"/>
            <w:color w:val="auto"/>
            <w:u w:val="none"/>
          </w:rPr>
          <w:t xml:space="preserve">ccessibility </w:t>
        </w:r>
        <w:r w:rsidR="008643C4">
          <w:rPr>
            <w:rStyle w:val="Hyperlink"/>
            <w:color w:val="auto"/>
            <w:u w:val="none"/>
          </w:rPr>
          <w:t>S</w:t>
        </w:r>
        <w:r w:rsidRPr="00FF2D05">
          <w:rPr>
            <w:rStyle w:val="Hyperlink"/>
            <w:color w:val="auto"/>
            <w:u w:val="none"/>
          </w:rPr>
          <w:t>tatements</w:t>
        </w:r>
        <w:r w:rsidRPr="00FF2D05">
          <w:rPr>
            <w:rStyle w:val="Hyperlink"/>
            <w:color w:val="auto"/>
            <w:u w:val="none"/>
          </w:rPr>
          <w:tab/>
        </w:r>
      </w:hyperlink>
      <w:r w:rsidR="00ED1800">
        <w:t>12</w:t>
      </w:r>
    </w:p>
    <w:p w14:paraId="7F73E228" w14:textId="413B2622" w:rsidR="00A61286" w:rsidRPr="001B75A5" w:rsidRDefault="004761DF" w:rsidP="00FF2D05">
      <w:pPr>
        <w:pStyle w:val="contentspage"/>
        <w:spacing w:line="336" w:lineRule="auto"/>
        <w:ind w:right="-187"/>
      </w:pPr>
      <w:r w:rsidRPr="00455889">
        <w:rPr>
          <w:rStyle w:val="Hyperlink"/>
          <w:noProof/>
          <w:color w:val="auto"/>
          <w:u w:val="none"/>
        </w:rPr>
        <w:drawing>
          <wp:anchor distT="0" distB="0" distL="114300" distR="114300" simplePos="0" relativeHeight="252797952" behindDoc="0" locked="0" layoutInCell="1" allowOverlap="1" wp14:anchorId="6FE7C39E" wp14:editId="44390B4D">
            <wp:simplePos x="0" y="0"/>
            <wp:positionH relativeFrom="column">
              <wp:posOffset>114300</wp:posOffset>
            </wp:positionH>
            <wp:positionV relativeFrom="paragraph">
              <wp:posOffset>182880</wp:posOffset>
            </wp:positionV>
            <wp:extent cx="719455" cy="981710"/>
            <wp:effectExtent l="0" t="0" r="4445" b="8890"/>
            <wp:wrapNone/>
            <wp:docPr id="209316514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6514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E439F" w14:textId="5583ED80" w:rsidR="00175F04" w:rsidRPr="00455889" w:rsidRDefault="000C4A74" w:rsidP="00FF2D05">
      <w:pPr>
        <w:pStyle w:val="contentspage"/>
        <w:spacing w:line="336" w:lineRule="auto"/>
        <w:ind w:right="-187"/>
        <w:rPr>
          <w:rStyle w:val="Hyperlink"/>
          <w:color w:val="auto"/>
          <w:u w:val="none"/>
        </w:rPr>
      </w:pPr>
      <w:r w:rsidRPr="00455889">
        <w:fldChar w:fldCharType="begin"/>
      </w:r>
      <w:r w:rsidRPr="00455889">
        <w:instrText>HYPERLINK  \l "QuestionAboutExpandingScope"</w:instrText>
      </w:r>
      <w:r w:rsidRPr="00455889">
        <w:fldChar w:fldCharType="separate"/>
      </w:r>
    </w:p>
    <w:p w14:paraId="7D3E3CA2" w14:textId="7948A11D" w:rsidR="00A61286" w:rsidRPr="00455889" w:rsidRDefault="00175F04" w:rsidP="00FF2D05">
      <w:pPr>
        <w:pStyle w:val="contentspage"/>
        <w:spacing w:line="336" w:lineRule="auto"/>
        <w:ind w:right="-187"/>
      </w:pPr>
      <w:r w:rsidRPr="00455889">
        <w:rPr>
          <w:rStyle w:val="Hyperlink"/>
          <w:color w:val="auto"/>
          <w:u w:val="none"/>
        </w:rPr>
        <w:t>Question</w:t>
      </w:r>
      <w:r w:rsidR="008643C4">
        <w:rPr>
          <w:rStyle w:val="Hyperlink"/>
          <w:color w:val="auto"/>
          <w:u w:val="none"/>
        </w:rPr>
        <w:t xml:space="preserve"> 6</w:t>
      </w:r>
      <w:r w:rsidR="00ED1800">
        <w:rPr>
          <w:rStyle w:val="Hyperlink"/>
          <w:color w:val="auto"/>
          <w:u w:val="none"/>
        </w:rPr>
        <w:t xml:space="preserve">: </w:t>
      </w:r>
      <w:r w:rsidR="008643C4">
        <w:rPr>
          <w:rStyle w:val="Hyperlink"/>
          <w:color w:val="auto"/>
          <w:u w:val="none"/>
        </w:rPr>
        <w:t xml:space="preserve">The new </w:t>
      </w:r>
      <w:r w:rsidRPr="00455889">
        <w:rPr>
          <w:rStyle w:val="Hyperlink"/>
          <w:color w:val="auto"/>
          <w:u w:val="none"/>
        </w:rPr>
        <w:t>DAS</w:t>
      </w:r>
      <w:r w:rsidRPr="00455889">
        <w:rPr>
          <w:rStyle w:val="Hyperlink"/>
          <w:color w:val="auto"/>
          <w:u w:val="none"/>
        </w:rPr>
        <w:tab/>
      </w:r>
      <w:r w:rsidR="000C4A74" w:rsidRPr="00455889">
        <w:fldChar w:fldCharType="end"/>
      </w:r>
      <w:r w:rsidR="00ED1800">
        <w:t>22</w:t>
      </w:r>
      <w:r w:rsidRPr="00455889">
        <w:br/>
      </w:r>
    </w:p>
    <w:p w14:paraId="030A670E" w14:textId="751180C9" w:rsidR="00E55341" w:rsidRPr="001B75A5" w:rsidRDefault="00E55341" w:rsidP="00FF2D05">
      <w:pPr>
        <w:pStyle w:val="contentspage"/>
        <w:spacing w:line="336" w:lineRule="auto"/>
        <w:ind w:right="-187"/>
      </w:pPr>
      <w:r w:rsidRPr="001B75A5">
        <w:rPr>
          <w:noProof/>
        </w:rPr>
        <mc:AlternateContent>
          <mc:Choice Requires="wpg">
            <w:drawing>
              <wp:anchor distT="0" distB="0" distL="114300" distR="114300" simplePos="0" relativeHeight="252793856" behindDoc="0" locked="0" layoutInCell="1" allowOverlap="1" wp14:anchorId="76ED98EA" wp14:editId="18B3C92A">
                <wp:simplePos x="0" y="0"/>
                <wp:positionH relativeFrom="column">
                  <wp:posOffset>126365</wp:posOffset>
                </wp:positionH>
                <wp:positionV relativeFrom="paragraph">
                  <wp:posOffset>37465</wp:posOffset>
                </wp:positionV>
                <wp:extent cx="959448" cy="832485"/>
                <wp:effectExtent l="0" t="0" r="0" b="5715"/>
                <wp:wrapNone/>
                <wp:docPr id="541965337" name="Group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48" cy="832485"/>
                          <a:chOff x="0" y="0"/>
                          <a:chExt cx="959448" cy="832485"/>
                        </a:xfrm>
                      </wpg:grpSpPr>
                      <pic:pic xmlns:pic="http://schemas.openxmlformats.org/drawingml/2006/picture">
                        <pic:nvPicPr>
                          <pic:cNvPr id="953390081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83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128145" name="Picture 17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408" y="128469"/>
                            <a:ext cx="574040" cy="574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5EAC6" id="Group 175" o:spid="_x0000_s1026" alt="&quot;&quot;" style="position:absolute;margin-left:9.95pt;margin-top:2.95pt;width:75.55pt;height:65.55pt;z-index:252793856" coordsize="9594,83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EDQAAAAAABAAA&#10;AFo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NY4&#10;QklNBAIAAAAAAb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EJJTQQwAAAA&#10;AADa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bMAAAAAUmdodGxvbmcAAATt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3zhCSU0EDAAAAAAWAgAAAAEAAACK&#10;AAAAoAAAAaAAAQQAAAAV5gAYAAH/2P/tAAxBZG9iZV9DTQAB/+4ADkFkb2JlAGSAAAAAAf/bAIQA&#10;DAgICAkIDAkJDBELCgsRFQ8MDA8VGBMTFRMTGBEMDAwMDAwRDAwMDAwMDAwMDAwMDAwMDAwMDAwM&#10;DAwMDAwMDAENCwsNDg0QDg4QFA4ODhQUDg4ODhQRDAwMDAwREQwMDAwMDBEMDAwMDAwMDAwMDAwM&#10;DAwMDAwMDAwMDAwMDAwM/8AAEQgAoACKAwEiAAIRAQMRAf/dAAQAC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FswTtAwERAAIRAQMRAf/dAAQAnv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u/+YT/NI+If8sDbPW27vlzuvde08F2xnc9tvZtTtbY2f3xJVZbbmPgyeTgrKbb8ckkCiGojZHkX&#10;SxuL3HPuvdVaf9Ba/wDJa/5/L27/AOk/9lf/AFL7917r3/QWv/Ja/wCfy9u/+k/9lf8A1L7917q5&#10;b4M/O347/wAxTo2P5FfGDP7g3L1dLu7cOyIspuTa2W2fkZM/thKd8vEMNmkSoEafcxBZWUBjfTcC&#10;5917o4v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XVYPC1xvW4jF1Z/rU0FJOf8Abyoffuvd&#10;A/vz4zdB9mxNDvrqvae4I3BDLUUUlKSCLEase8J/3n37r3RS99fyfv5bPZVPHS70+KeycxBFPHVR&#10;qme7AxbLPExdJBJhsvTtcE3/AFW9+690dzqTpzrXonZGI656n2tTbO2VgoRBicFSVuVyENHEFChF&#10;qszPU1DcKBd5SePfuvdCZ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27" type="#_x0000_t75" style="position:absolute;width:7194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">
                  <v:imagedata r:id="rId26" o:title=""/>
                </v:shape>
                <v:shape id="Picture 174" o:spid="_x0000_s1028" type="#_x0000_t75" style="position:absolute;left:3854;top:1284;width:5740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">
                  <v:imagedata r:id="rId27" o:title=""/>
                </v:shape>
              </v:group>
            </w:pict>
          </mc:Fallback>
        </mc:AlternateContent>
      </w:r>
    </w:p>
    <w:p w14:paraId="274728FE" w14:textId="6C462662" w:rsidR="00175F04" w:rsidRPr="001B75A5" w:rsidRDefault="00175F04" w:rsidP="00FF2D05">
      <w:pPr>
        <w:pStyle w:val="contentspage"/>
        <w:spacing w:line="336" w:lineRule="auto"/>
        <w:ind w:right="-187"/>
      </w:pPr>
      <w:hyperlink w:anchor="QuestionAboutExceptions" w:history="1">
        <w:r w:rsidRPr="001B75A5">
          <w:rPr>
            <w:rStyle w:val="Hyperlink"/>
            <w:color w:val="auto"/>
            <w:u w:val="none"/>
          </w:rPr>
          <w:t xml:space="preserve">Questions </w:t>
        </w:r>
        <w:r w:rsidR="008643C4">
          <w:rPr>
            <w:rStyle w:val="Hyperlink"/>
            <w:color w:val="auto"/>
            <w:u w:val="none"/>
          </w:rPr>
          <w:t>7 - E</w:t>
        </w:r>
        <w:r w:rsidRPr="001B75A5">
          <w:rPr>
            <w:rStyle w:val="Hyperlink"/>
            <w:color w:val="auto"/>
            <w:u w:val="none"/>
          </w:rPr>
          <w:t>xceptions</w:t>
        </w:r>
        <w:r w:rsidRPr="001B75A5">
          <w:rPr>
            <w:rStyle w:val="Hyperlink"/>
            <w:color w:val="auto"/>
            <w:u w:val="none"/>
          </w:rPr>
          <w:tab/>
        </w:r>
      </w:hyperlink>
      <w:r w:rsidR="00ED1800">
        <w:t>24</w:t>
      </w:r>
    </w:p>
    <w:p w14:paraId="3694995F" w14:textId="03DED3B6" w:rsidR="00175F04" w:rsidRDefault="00175F04" w:rsidP="00FF2D05">
      <w:pPr>
        <w:pStyle w:val="contentspage"/>
        <w:spacing w:line="336" w:lineRule="auto"/>
        <w:ind w:right="-187"/>
      </w:pPr>
    </w:p>
    <w:p w14:paraId="405ABFC7" w14:textId="77777777" w:rsidR="008643C4" w:rsidRDefault="008643C4" w:rsidP="00FF2D05">
      <w:pPr>
        <w:pStyle w:val="contentspage"/>
        <w:spacing w:line="336" w:lineRule="auto"/>
        <w:ind w:right="-187"/>
      </w:pPr>
    </w:p>
    <w:p w14:paraId="557D271C" w14:textId="77777777" w:rsidR="008643C4" w:rsidRDefault="008643C4" w:rsidP="00FF2D05">
      <w:pPr>
        <w:pStyle w:val="contentspage"/>
        <w:spacing w:line="336" w:lineRule="auto"/>
        <w:ind w:right="-187"/>
      </w:pPr>
    </w:p>
    <w:p w14:paraId="1831A774" w14:textId="01AC8170" w:rsidR="008643C4" w:rsidRPr="008643C4" w:rsidRDefault="008643C4" w:rsidP="008643C4">
      <w:pPr>
        <w:pStyle w:val="contentspage"/>
        <w:spacing w:line="336" w:lineRule="auto"/>
        <w:ind w:right="-187"/>
        <w:jc w:val="right"/>
        <w:rPr>
          <w:b/>
          <w:bCs w:val="0"/>
        </w:rPr>
      </w:pPr>
      <w:r w:rsidRPr="008643C4">
        <w:rPr>
          <w:b/>
          <w:bCs w:val="0"/>
        </w:rPr>
        <w:lastRenderedPageBreak/>
        <w:t>Page number:</w:t>
      </w:r>
    </w:p>
    <w:p w14:paraId="73BE2F06" w14:textId="657B5088" w:rsidR="008643C4" w:rsidRDefault="0032065E" w:rsidP="00FF2D05">
      <w:pPr>
        <w:pStyle w:val="contentspage"/>
        <w:spacing w:line="336" w:lineRule="auto"/>
        <w:ind w:right="-187"/>
      </w:pPr>
      <w:r w:rsidRPr="001B75A5">
        <w:rPr>
          <w:noProof/>
        </w:rPr>
        <w:drawing>
          <wp:anchor distT="0" distB="0" distL="114300" distR="114300" simplePos="0" relativeHeight="252789760" behindDoc="0" locked="0" layoutInCell="1" allowOverlap="1" wp14:anchorId="502A721F" wp14:editId="22D67784">
            <wp:simplePos x="0" y="0"/>
            <wp:positionH relativeFrom="column">
              <wp:posOffset>1270</wp:posOffset>
            </wp:positionH>
            <wp:positionV relativeFrom="paragraph">
              <wp:posOffset>142240</wp:posOffset>
            </wp:positionV>
            <wp:extent cx="1079500" cy="730885"/>
            <wp:effectExtent l="0" t="0" r="6350" b="0"/>
            <wp:wrapNone/>
            <wp:docPr id="123588441" name="Picture 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8441" name="Picture 1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E00FB" w14:textId="77DC9CE1" w:rsidR="00B87E82" w:rsidRPr="001B75A5" w:rsidRDefault="00B87E82" w:rsidP="00FF2D05">
      <w:pPr>
        <w:pStyle w:val="contentspage"/>
        <w:spacing w:line="336" w:lineRule="auto"/>
        <w:ind w:right="-187"/>
      </w:pPr>
    </w:p>
    <w:p w14:paraId="2F40F418" w14:textId="2395604E" w:rsidR="00175F04" w:rsidRPr="001B75A5" w:rsidRDefault="00175F04" w:rsidP="00FF2D05">
      <w:pPr>
        <w:pStyle w:val="contentspage"/>
        <w:spacing w:line="336" w:lineRule="auto"/>
        <w:ind w:right="-187"/>
      </w:pPr>
      <w:hyperlink w:anchor="QuestionAboutSupport" w:history="1">
        <w:r w:rsidRPr="001B75A5">
          <w:rPr>
            <w:rStyle w:val="Hyperlink"/>
            <w:color w:val="auto"/>
            <w:u w:val="none"/>
          </w:rPr>
          <w:t xml:space="preserve">Questions </w:t>
        </w:r>
        <w:r w:rsidR="00987263">
          <w:rPr>
            <w:rStyle w:val="Hyperlink"/>
            <w:color w:val="auto"/>
            <w:u w:val="none"/>
          </w:rPr>
          <w:t>8 - S</w:t>
        </w:r>
        <w:r w:rsidRPr="001B75A5">
          <w:rPr>
            <w:rStyle w:val="Hyperlink"/>
            <w:color w:val="auto"/>
            <w:u w:val="none"/>
          </w:rPr>
          <w:t>upport</w:t>
        </w:r>
        <w:r w:rsidRPr="001B75A5">
          <w:rPr>
            <w:rStyle w:val="Hyperlink"/>
            <w:color w:val="auto"/>
            <w:u w:val="none"/>
          </w:rPr>
          <w:tab/>
        </w:r>
      </w:hyperlink>
      <w:r w:rsidR="00ED1800">
        <w:t>27</w:t>
      </w:r>
    </w:p>
    <w:p w14:paraId="7149B9CE" w14:textId="2EC7E02B" w:rsidR="00573522" w:rsidRPr="001B75A5" w:rsidRDefault="00D2309D" w:rsidP="00FF2D05">
      <w:pPr>
        <w:pStyle w:val="contentspage"/>
        <w:spacing w:line="336" w:lineRule="auto"/>
        <w:ind w:right="-187"/>
      </w:pPr>
      <w:r w:rsidRPr="001B75A5">
        <w:rPr>
          <w:noProof/>
        </w:rPr>
        <w:drawing>
          <wp:anchor distT="0" distB="0" distL="114300" distR="114300" simplePos="0" relativeHeight="252087296" behindDoc="0" locked="0" layoutInCell="1" allowOverlap="1" wp14:anchorId="05F1FBB0" wp14:editId="290E40BE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1079500" cy="1079500"/>
            <wp:effectExtent l="0" t="0" r="6350" b="0"/>
            <wp:wrapNone/>
            <wp:docPr id="148248892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8892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5FC1C" w14:textId="322B4C9C" w:rsidR="00B87E82" w:rsidRPr="001B75A5" w:rsidRDefault="00B87E82" w:rsidP="00FF2D05">
      <w:pPr>
        <w:pStyle w:val="contentspage"/>
        <w:spacing w:line="336" w:lineRule="auto"/>
        <w:ind w:right="-187"/>
      </w:pPr>
    </w:p>
    <w:p w14:paraId="7EA6E2F3" w14:textId="13F0E271" w:rsidR="00604A6C" w:rsidRPr="001B75A5" w:rsidRDefault="00ED1800" w:rsidP="00FF2D05">
      <w:pPr>
        <w:pStyle w:val="contentspage"/>
        <w:spacing w:line="336" w:lineRule="auto"/>
        <w:ind w:right="-187"/>
      </w:pPr>
      <w:r>
        <w:t xml:space="preserve">Question 9 - </w:t>
      </w:r>
      <w:hyperlink w:anchor="OtherFeedback" w:history="1">
        <w:r w:rsidR="00B87E82" w:rsidRPr="001B75A5">
          <w:rPr>
            <w:rStyle w:val="Hyperlink"/>
            <w:color w:val="auto"/>
            <w:u w:val="none"/>
          </w:rPr>
          <w:t>Other feedback</w:t>
        </w:r>
        <w:r w:rsidR="00B87E82" w:rsidRPr="001B75A5">
          <w:rPr>
            <w:rStyle w:val="Hyperlink"/>
            <w:color w:val="auto"/>
            <w:u w:val="none"/>
          </w:rPr>
          <w:tab/>
        </w:r>
      </w:hyperlink>
      <w:r>
        <w:t>33</w:t>
      </w:r>
    </w:p>
    <w:p w14:paraId="664256E9" w14:textId="77777777" w:rsidR="00B87E82" w:rsidRPr="001B75A5" w:rsidRDefault="00B87E82" w:rsidP="00FF2D05">
      <w:pPr>
        <w:pStyle w:val="contentspage"/>
        <w:spacing w:line="336" w:lineRule="auto"/>
        <w:ind w:right="-187"/>
      </w:pPr>
    </w:p>
    <w:p w14:paraId="709DB36A" w14:textId="5EBAAC7C" w:rsidR="00B87E82" w:rsidRPr="001B75A5" w:rsidRDefault="00E55341" w:rsidP="00FF2D05">
      <w:pPr>
        <w:pStyle w:val="contentspage"/>
        <w:spacing w:line="336" w:lineRule="auto"/>
        <w:ind w:right="-187"/>
      </w:pPr>
      <w:r w:rsidRPr="001B75A5">
        <w:rPr>
          <w:noProof/>
        </w:rPr>
        <w:drawing>
          <wp:anchor distT="0" distB="0" distL="114300" distR="114300" simplePos="0" relativeHeight="252788736" behindDoc="0" locked="0" layoutInCell="1" allowOverlap="1" wp14:anchorId="3040BB6B" wp14:editId="4942F718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080000" cy="954483"/>
            <wp:effectExtent l="0" t="0" r="6350" b="0"/>
            <wp:wrapNone/>
            <wp:docPr id="602183511" name="Picture 1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83511" name="Picture 1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54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1CA4" w14:textId="395D89ED" w:rsidR="00B87E82" w:rsidRPr="001B75A5" w:rsidRDefault="00ED1800" w:rsidP="00FF2D05">
      <w:pPr>
        <w:pStyle w:val="contentspage"/>
        <w:spacing w:line="336" w:lineRule="auto"/>
        <w:ind w:right="-187"/>
      </w:pPr>
      <w:r>
        <w:t xml:space="preserve">Question 10 - </w:t>
      </w:r>
      <w:hyperlink w:anchor="AboutYou" w:history="1">
        <w:r w:rsidR="00B87E82" w:rsidRPr="001B75A5">
          <w:rPr>
            <w:rStyle w:val="Hyperlink"/>
            <w:color w:val="auto"/>
            <w:u w:val="none"/>
          </w:rPr>
          <w:t>About you</w:t>
        </w:r>
        <w:r w:rsidR="00B87E82" w:rsidRPr="001B75A5">
          <w:rPr>
            <w:rStyle w:val="Hyperlink"/>
            <w:color w:val="auto"/>
            <w:u w:val="none"/>
          </w:rPr>
          <w:tab/>
        </w:r>
      </w:hyperlink>
      <w:r>
        <w:t>36</w:t>
      </w:r>
    </w:p>
    <w:p w14:paraId="184E47F4" w14:textId="77777777" w:rsidR="00FF2D05" w:rsidRPr="001B75A5" w:rsidRDefault="00FF2D05" w:rsidP="00FF2D05">
      <w:pPr>
        <w:pStyle w:val="contentspage"/>
        <w:spacing w:line="336" w:lineRule="auto"/>
        <w:ind w:right="-187"/>
      </w:pPr>
    </w:p>
    <w:p w14:paraId="536051AD" w14:textId="77777777" w:rsidR="00FF2D05" w:rsidRPr="001B75A5" w:rsidRDefault="00FF2D05" w:rsidP="00FF2D05">
      <w:pPr>
        <w:pStyle w:val="contentspage"/>
        <w:spacing w:line="336" w:lineRule="auto"/>
        <w:ind w:right="-187"/>
      </w:pPr>
    </w:p>
    <w:p w14:paraId="27B003E3" w14:textId="10464A72" w:rsidR="00FF2D05" w:rsidRPr="001B75A5" w:rsidRDefault="0032065E" w:rsidP="00FF2D05">
      <w:pPr>
        <w:pStyle w:val="contentspage"/>
        <w:spacing w:line="336" w:lineRule="auto"/>
        <w:ind w:right="-187"/>
      </w:pPr>
      <w:r w:rsidRPr="001B75A5">
        <w:rPr>
          <w:noProof/>
        </w:rPr>
        <w:drawing>
          <wp:anchor distT="0" distB="0" distL="114300" distR="114300" simplePos="0" relativeHeight="252790784" behindDoc="0" locked="0" layoutInCell="1" allowOverlap="1" wp14:anchorId="05C6415E" wp14:editId="5CF8A0F0">
            <wp:simplePos x="0" y="0"/>
            <wp:positionH relativeFrom="column">
              <wp:posOffset>-2540</wp:posOffset>
            </wp:positionH>
            <wp:positionV relativeFrom="paragraph">
              <wp:posOffset>53975</wp:posOffset>
            </wp:positionV>
            <wp:extent cx="1079500" cy="1079500"/>
            <wp:effectExtent l="0" t="0" r="6350" b="6350"/>
            <wp:wrapNone/>
            <wp:docPr id="1593744888" name="Picture 1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44888" name="Picture 1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WhatHappensNext" w:history="1">
        <w:r w:rsidR="00B16D1F">
          <w:rPr>
            <w:rStyle w:val="Hyperlink"/>
            <w:color w:val="auto"/>
            <w:u w:val="none"/>
          </w:rPr>
          <w:t>Send us your feedback</w:t>
        </w:r>
        <w:r w:rsidR="00FF2D05" w:rsidRPr="001B75A5">
          <w:rPr>
            <w:rStyle w:val="Hyperlink"/>
            <w:color w:val="auto"/>
            <w:u w:val="none"/>
          </w:rPr>
          <w:tab/>
        </w:r>
      </w:hyperlink>
      <w:r w:rsidR="00ED1800">
        <w:t>38</w:t>
      </w:r>
    </w:p>
    <w:p w14:paraId="0A8B1F6B" w14:textId="70693C96" w:rsidR="00AC7D16" w:rsidRPr="001B75A5" w:rsidRDefault="00AC7D16" w:rsidP="00FF2D05">
      <w:pPr>
        <w:pStyle w:val="contentspage"/>
        <w:spacing w:line="336" w:lineRule="auto"/>
        <w:ind w:right="-187"/>
      </w:pPr>
    </w:p>
    <w:p w14:paraId="54DBDEA9" w14:textId="52BBA9F3" w:rsidR="00AC7D16" w:rsidRPr="001B75A5" w:rsidRDefault="00AC7D16" w:rsidP="00FF2D05">
      <w:pPr>
        <w:pStyle w:val="contentspage"/>
        <w:spacing w:line="336" w:lineRule="auto"/>
        <w:ind w:right="-187"/>
      </w:pPr>
    </w:p>
    <w:p w14:paraId="39FB2185" w14:textId="1B3DD33E" w:rsidR="00AC7D16" w:rsidRDefault="00B16D1F" w:rsidP="00FF2D05">
      <w:pPr>
        <w:pStyle w:val="contentspage"/>
        <w:spacing w:line="336" w:lineRule="auto"/>
        <w:ind w:right="-187"/>
      </w:pPr>
      <w:hyperlink w:anchor="MoreInformation" w:history="1">
        <w:r>
          <w:rPr>
            <w:rStyle w:val="Hyperlink"/>
            <w:color w:val="auto"/>
            <w:u w:val="none"/>
          </w:rPr>
          <w:t>What happens next</w:t>
        </w:r>
        <w:r w:rsidR="00AC7D16" w:rsidRPr="001B75A5">
          <w:rPr>
            <w:rStyle w:val="Hyperlink"/>
            <w:color w:val="auto"/>
            <w:u w:val="none"/>
          </w:rPr>
          <w:tab/>
        </w:r>
      </w:hyperlink>
      <w:r>
        <w:t>40</w:t>
      </w:r>
    </w:p>
    <w:p w14:paraId="384CBCEF" w14:textId="07881BEB" w:rsidR="00570380" w:rsidRPr="00570380" w:rsidRDefault="00573522" w:rsidP="00573522">
      <w:pPr>
        <w:pStyle w:val="Heading1"/>
        <w:rPr>
          <w:noProof/>
          <w:lang w:val="en-NZ" w:eastAsia="en-NZ"/>
        </w:rPr>
      </w:pPr>
      <w:bookmarkStart w:id="0" w:name="_About_this_Easy"/>
      <w:bookmarkEnd w:id="0"/>
      <w:r>
        <w:br w:type="column"/>
      </w:r>
      <w:bookmarkStart w:id="1" w:name="AboutThisER"/>
      <w:r w:rsidR="00124EA8">
        <w:rPr>
          <w:noProof/>
          <w:lang w:val="en-NZ" w:eastAsia="en-NZ"/>
        </w:rPr>
        <w:lastRenderedPageBreak/>
        <w:t xml:space="preserve">About this </w:t>
      </w:r>
      <w:r>
        <w:rPr>
          <w:noProof/>
          <w:lang w:val="en-NZ" w:eastAsia="en-NZ"/>
        </w:rPr>
        <w:t>Easy Read</w:t>
      </w:r>
      <w:bookmarkEnd w:id="1"/>
    </w:p>
    <w:p w14:paraId="72F8E8F3" w14:textId="45CCCD09" w:rsidR="00D852B6" w:rsidRDefault="00D852B6" w:rsidP="005660FE"/>
    <w:p w14:paraId="520DA118" w14:textId="0BA3BF18" w:rsidR="00EF4A04" w:rsidRDefault="005530E2" w:rsidP="005660FE">
      <w:r>
        <w:rPr>
          <w:noProof/>
        </w:rPr>
        <w:drawing>
          <wp:anchor distT="0" distB="0" distL="114300" distR="114300" simplePos="0" relativeHeight="251650048" behindDoc="0" locked="0" layoutInCell="1" allowOverlap="1" wp14:anchorId="20577E98" wp14:editId="529FF14B">
            <wp:simplePos x="0" y="0"/>
            <wp:positionH relativeFrom="margin">
              <wp:posOffset>-45028</wp:posOffset>
            </wp:positionH>
            <wp:positionV relativeFrom="paragraph">
              <wp:posOffset>39428</wp:posOffset>
            </wp:positionV>
            <wp:extent cx="1424305" cy="131000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67894" w14:textId="13D9561C" w:rsidR="000A3C46" w:rsidRPr="00F50B8C" w:rsidRDefault="00EF4A04" w:rsidP="005660FE">
      <w:r w:rsidRPr="00F50B8C">
        <w:t xml:space="preserve">This </w:t>
      </w:r>
      <w:r w:rsidR="002909D2" w:rsidRPr="00F50B8C">
        <w:t xml:space="preserve">Easy Read </w:t>
      </w:r>
      <w:r w:rsidR="004968B6" w:rsidRPr="00F50B8C">
        <w:rPr>
          <w:b/>
          <w:bCs/>
        </w:rPr>
        <w:t>survey</w:t>
      </w:r>
      <w:r w:rsidRPr="00F50B8C">
        <w:rPr>
          <w:b/>
          <w:bCs/>
        </w:rPr>
        <w:t xml:space="preserve"> </w:t>
      </w:r>
      <w:r w:rsidR="002909D2" w:rsidRPr="00F50B8C">
        <w:t xml:space="preserve">is from the </w:t>
      </w:r>
      <w:r w:rsidR="002909D2" w:rsidRPr="00F50B8C">
        <w:rPr>
          <w:b/>
          <w:bCs/>
        </w:rPr>
        <w:t>Government Digital Delivery Agency</w:t>
      </w:r>
      <w:r w:rsidR="002909D2" w:rsidRPr="00F50B8C">
        <w:t xml:space="preserve">. </w:t>
      </w:r>
    </w:p>
    <w:p w14:paraId="38954193" w14:textId="6C11F12E" w:rsidR="00A3365A" w:rsidRPr="00F50B8C" w:rsidRDefault="00A6282C" w:rsidP="005660FE">
      <w:r w:rsidRPr="00F50B8C">
        <w:rPr>
          <w:noProof/>
        </w:rPr>
        <w:drawing>
          <wp:anchor distT="0" distB="0" distL="114300" distR="114300" simplePos="0" relativeHeight="251605504" behindDoc="0" locked="0" layoutInCell="1" allowOverlap="1" wp14:anchorId="429E0D5C" wp14:editId="74C8B3A0">
            <wp:simplePos x="0" y="0"/>
            <wp:positionH relativeFrom="column">
              <wp:posOffset>-109220</wp:posOffset>
            </wp:positionH>
            <wp:positionV relativeFrom="paragraph">
              <wp:posOffset>318424</wp:posOffset>
            </wp:positionV>
            <wp:extent cx="1619885" cy="1264920"/>
            <wp:effectExtent l="0" t="0" r="0" b="0"/>
            <wp:wrapNone/>
            <wp:docPr id="1965913327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13327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B1A2E" w14:textId="1A1D1DF1" w:rsidR="004968B6" w:rsidRPr="00F50B8C" w:rsidRDefault="005660FE" w:rsidP="005660FE">
      <w:r w:rsidRPr="00F50B8C"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1" allowOverlap="1" wp14:anchorId="1C38A693" wp14:editId="60FFC314">
                <wp:simplePos x="0" y="0"/>
                <wp:positionH relativeFrom="margin">
                  <wp:posOffset>2160905</wp:posOffset>
                </wp:positionH>
                <wp:positionV relativeFrom="page">
                  <wp:posOffset>3912235</wp:posOffset>
                </wp:positionV>
                <wp:extent cx="3599815" cy="872836"/>
                <wp:effectExtent l="0" t="0" r="635" b="3810"/>
                <wp:wrapNone/>
                <wp:docPr id="19909438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728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CBF41" id="Rectangle 1" o:spid="_x0000_s1026" alt="&quot;&quot;" style="position:absolute;margin-left:170.15pt;margin-top:308.05pt;width:283.45pt;height:68.75pt;z-index:-2519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" fillcolor="#bdd6ee [1304]" stroked="f" strokeweight="1pt">
                <w10:wrap anchorx="margin" anchory="page"/>
              </v:rect>
            </w:pict>
          </mc:Fallback>
        </mc:AlternateContent>
      </w:r>
    </w:p>
    <w:p w14:paraId="4C820C33" w14:textId="6498032F" w:rsidR="008909C1" w:rsidRDefault="00A6282C" w:rsidP="005660FE">
      <w:r>
        <w:t>A</w:t>
      </w:r>
      <w:r w:rsidR="008909C1" w:rsidRPr="00F50B8C">
        <w:t xml:space="preserve"> </w:t>
      </w:r>
      <w:r w:rsidR="008909C1" w:rsidRPr="00F50B8C">
        <w:rPr>
          <w:b/>
          <w:bCs/>
        </w:rPr>
        <w:t>survey</w:t>
      </w:r>
      <w:r w:rsidR="008909C1" w:rsidRPr="00F50B8C">
        <w:t xml:space="preserve"> is a set of questions to find out what you think about </w:t>
      </w:r>
      <w:r w:rsidR="00D203F0" w:rsidRPr="00F50B8C">
        <w:t>something</w:t>
      </w:r>
      <w:r w:rsidR="008909C1" w:rsidRPr="00F50B8C">
        <w:t>.</w:t>
      </w:r>
    </w:p>
    <w:p w14:paraId="05B22DFB" w14:textId="376948C0" w:rsidR="00F50B8C" w:rsidRDefault="00F50B8C" w:rsidP="005660FE"/>
    <w:p w14:paraId="74BED30D" w14:textId="36BF026F" w:rsidR="00F50B8C" w:rsidRDefault="00F718BE" w:rsidP="00F50B8C">
      <w:pPr>
        <w:rPr>
          <w:lang w:eastAsia="en-GB"/>
        </w:rPr>
      </w:pPr>
      <w:r>
        <w:rPr>
          <w:strike/>
          <w:noProof/>
        </w:rPr>
        <w:drawing>
          <wp:anchor distT="0" distB="0" distL="114300" distR="114300" simplePos="0" relativeHeight="253291520" behindDoc="0" locked="0" layoutInCell="1" allowOverlap="1" wp14:anchorId="3CC3381F" wp14:editId="0820FE4E">
            <wp:simplePos x="0" y="0"/>
            <wp:positionH relativeFrom="column">
              <wp:posOffset>-41275</wp:posOffset>
            </wp:positionH>
            <wp:positionV relativeFrom="paragraph">
              <wp:posOffset>262717</wp:posOffset>
            </wp:positionV>
            <wp:extent cx="1764983" cy="2507672"/>
            <wp:effectExtent l="19050" t="19050" r="26035" b="26035"/>
            <wp:wrapNone/>
            <wp:docPr id="1507498876" name="Picture 98" descr="The front page of the Digital Accessibility Standard Easy Read Summary consultation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498876" name="Picture 98" descr="The front page of the Digital Accessibility Standard Easy Read Summary consultation document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83" cy="2507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2C" w:rsidRPr="00F50B8C">
        <w:rPr>
          <w:strike/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6470B833" wp14:editId="687F9B84">
                <wp:simplePos x="0" y="0"/>
                <wp:positionH relativeFrom="margin">
                  <wp:posOffset>2160905</wp:posOffset>
                </wp:positionH>
                <wp:positionV relativeFrom="page">
                  <wp:posOffset>5278582</wp:posOffset>
                </wp:positionV>
                <wp:extent cx="3599815" cy="4099618"/>
                <wp:effectExtent l="0" t="0" r="635" b="0"/>
                <wp:wrapNone/>
                <wp:docPr id="196606203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0996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1DAA6" id="Rectangle 1" o:spid="_x0000_s1026" alt="&quot;&quot;" style="position:absolute;margin-left:170.15pt;margin-top:415.65pt;width:283.45pt;height:322.8pt;z-index:-25141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" fillcolor="#ffe599 [1303]" stroked="f" strokeweight="1pt">
                <w10:wrap anchorx="margin" anchory="page"/>
              </v:rect>
            </w:pict>
          </mc:Fallback>
        </mc:AlternateContent>
      </w:r>
    </w:p>
    <w:p w14:paraId="57B3870B" w14:textId="459311FA" w:rsidR="00F50B8C" w:rsidRDefault="00F50B8C" w:rsidP="00F50B8C">
      <w:pPr>
        <w:rPr>
          <w:lang w:eastAsia="en-GB"/>
        </w:rPr>
      </w:pPr>
      <w:r>
        <w:rPr>
          <w:noProof/>
          <w:lang w:eastAsia="en-GB"/>
        </w:rPr>
        <w:t>Before you start this survey you</w:t>
      </w:r>
      <w:r>
        <w:rPr>
          <w:lang w:eastAsia="en-GB"/>
        </w:rPr>
        <w:t xml:space="preserve"> </w:t>
      </w:r>
      <w:r w:rsidR="00856AB0">
        <w:rPr>
          <w:lang w:eastAsia="en-GB"/>
        </w:rPr>
        <w:t xml:space="preserve">first </w:t>
      </w:r>
      <w:r>
        <w:rPr>
          <w:lang w:eastAsia="en-GB"/>
        </w:rPr>
        <w:t xml:space="preserve">need to read the </w:t>
      </w:r>
      <w:r w:rsidRPr="002E7031">
        <w:rPr>
          <w:lang w:eastAsia="en-GB"/>
        </w:rPr>
        <w:t>Easy Read</w:t>
      </w:r>
      <w:r>
        <w:rPr>
          <w:lang w:eastAsia="en-GB"/>
        </w:rPr>
        <w:t xml:space="preserve"> called: </w:t>
      </w:r>
    </w:p>
    <w:p w14:paraId="36020461" w14:textId="77777777" w:rsidR="00F50B8C" w:rsidRDefault="00F50B8C" w:rsidP="00F50B8C">
      <w:pPr>
        <w:rPr>
          <w:lang w:eastAsia="en-GB"/>
        </w:rPr>
      </w:pPr>
    </w:p>
    <w:p w14:paraId="066EDC07" w14:textId="77777777" w:rsidR="00F50B8C" w:rsidRPr="0017100C" w:rsidRDefault="00F50B8C" w:rsidP="00F50B8C">
      <w:pPr>
        <w:rPr>
          <w:b/>
          <w:bCs/>
          <w:lang w:eastAsia="en-GB"/>
        </w:rPr>
      </w:pPr>
      <w:r>
        <w:rPr>
          <w:b/>
          <w:bCs/>
          <w:lang w:eastAsia="en-GB"/>
        </w:rPr>
        <w:t>The Digital Accessibility Standard: Summary consultation document</w:t>
      </w:r>
    </w:p>
    <w:p w14:paraId="65FBA366" w14:textId="77777777" w:rsidR="00F50B8C" w:rsidRDefault="00F50B8C" w:rsidP="00F50B8C">
      <w:pPr>
        <w:rPr>
          <w:lang w:eastAsia="en-GB"/>
        </w:rPr>
      </w:pPr>
    </w:p>
    <w:p w14:paraId="01B87C5D" w14:textId="2DFA3A42" w:rsidR="00F50B8C" w:rsidRDefault="00F50B8C" w:rsidP="00F50B8C">
      <w:pPr>
        <w:rPr>
          <w:lang w:eastAsia="en-GB"/>
        </w:rPr>
      </w:pPr>
    </w:p>
    <w:p w14:paraId="1D87BC60" w14:textId="0BEFC738" w:rsidR="00F50B8C" w:rsidRDefault="00D75011" w:rsidP="00F50B8C">
      <w:pPr>
        <w:rPr>
          <w:lang w:eastAsia="en-GB"/>
        </w:rPr>
      </w:pPr>
      <w:r w:rsidRPr="00906FB2">
        <w:rPr>
          <w:b/>
          <w:bCs/>
          <w:noProof/>
        </w:rPr>
        <w:drawing>
          <wp:anchor distT="0" distB="0" distL="114300" distR="114300" simplePos="0" relativeHeight="253289472" behindDoc="0" locked="0" layoutInCell="1" allowOverlap="1" wp14:anchorId="592CE477" wp14:editId="0CC8A2FA">
            <wp:simplePos x="0" y="0"/>
            <wp:positionH relativeFrom="column">
              <wp:posOffset>185218</wp:posOffset>
            </wp:positionH>
            <wp:positionV relativeFrom="paragraph">
              <wp:posOffset>246380</wp:posOffset>
            </wp:positionV>
            <wp:extent cx="1197911" cy="1246909"/>
            <wp:effectExtent l="0" t="0" r="2540" b="0"/>
            <wp:wrapNone/>
            <wp:docPr id="114463552" name="Picture 93" descr="A laptop screen showing www and a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3552" name="Picture 93" descr="A laptop screen showing www and a map of the world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911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B8C">
        <w:rPr>
          <w:lang w:eastAsia="en-GB"/>
        </w:rPr>
        <w:t>Th</w:t>
      </w:r>
      <w:r w:rsidR="007F3958">
        <w:rPr>
          <w:lang w:eastAsia="en-GB"/>
        </w:rPr>
        <w:t>at</w:t>
      </w:r>
      <w:r w:rsidR="00F50B8C">
        <w:rPr>
          <w:lang w:eastAsia="en-GB"/>
        </w:rPr>
        <w:t xml:space="preserve"> Easy Read summary is on this </w:t>
      </w:r>
      <w:r w:rsidR="00F50B8C" w:rsidRPr="00493A4C">
        <w:rPr>
          <w:b/>
          <w:bCs/>
          <w:lang w:eastAsia="en-GB"/>
        </w:rPr>
        <w:t>website</w:t>
      </w:r>
      <w:r w:rsidR="00F50B8C">
        <w:rPr>
          <w:lang w:eastAsia="en-GB"/>
        </w:rPr>
        <w:t>:</w:t>
      </w:r>
    </w:p>
    <w:p w14:paraId="454A501A" w14:textId="23BE1A39" w:rsidR="00620E70" w:rsidRDefault="00620E70" w:rsidP="00F50B8C">
      <w:pPr>
        <w:rPr>
          <w:lang w:eastAsia="en-GB"/>
        </w:rPr>
      </w:pPr>
    </w:p>
    <w:p w14:paraId="1E860F84" w14:textId="5D2267AA" w:rsidR="00F50B8C" w:rsidRPr="007F3958" w:rsidRDefault="000C76D5" w:rsidP="00F50B8C">
      <w:pPr>
        <w:rPr>
          <w:b/>
          <w:bCs/>
          <w:highlight w:val="yellow"/>
          <w:lang w:eastAsia="en-GB"/>
        </w:rPr>
      </w:pPr>
      <w:hyperlink r:id="rId35" w:anchor="alt" w:history="1">
        <w:r w:rsidRPr="007F3958">
          <w:rPr>
            <w:rStyle w:val="Hyperlink"/>
            <w:b/>
            <w:bCs/>
            <w:color w:val="auto"/>
            <w:u w:val="none"/>
            <w:lang w:eastAsia="en-GB"/>
          </w:rPr>
          <w:t>www.digital.govt.nz/das#alt</w:t>
        </w:r>
      </w:hyperlink>
    </w:p>
    <w:p w14:paraId="173927BB" w14:textId="62305BE9" w:rsidR="00F50B8C" w:rsidRPr="00142E5B" w:rsidRDefault="00F50B8C" w:rsidP="00620E70">
      <w:pPr>
        <w:ind w:left="0"/>
        <w:rPr>
          <w:b/>
          <w:bCs/>
          <w:lang w:eastAsia="en-GB"/>
        </w:rPr>
      </w:pPr>
    </w:p>
    <w:p w14:paraId="7B527861" w14:textId="1B4F0ADB" w:rsidR="00F50B8C" w:rsidRDefault="00F718BE" w:rsidP="00F50B8C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3290496" behindDoc="0" locked="0" layoutInCell="1" allowOverlap="1" wp14:anchorId="4AF29EF3" wp14:editId="3DFC229C">
            <wp:simplePos x="0" y="0"/>
            <wp:positionH relativeFrom="column">
              <wp:posOffset>124691</wp:posOffset>
            </wp:positionH>
            <wp:positionV relativeFrom="paragraph">
              <wp:posOffset>-138545</wp:posOffset>
            </wp:positionV>
            <wp:extent cx="1023885" cy="1454727"/>
            <wp:effectExtent l="19050" t="19050" r="24130" b="12700"/>
            <wp:wrapNone/>
            <wp:docPr id="90089620" name="Picture 97" descr="The front page of the Digital Accessibility Standard Easy Read Summary consultation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9620" name="Picture 97" descr="The front page of the Digital Accessibility Standard Easy Read Summary consultation document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85" cy="1454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B8C">
        <w:rPr>
          <w:lang w:eastAsia="en-GB"/>
        </w:rPr>
        <w:t xml:space="preserve">That Easy Read will explain some the </w:t>
      </w:r>
      <w:r w:rsidR="00242D1D">
        <w:rPr>
          <w:lang w:eastAsia="en-GB"/>
        </w:rPr>
        <w:t xml:space="preserve">ideas / </w:t>
      </w:r>
      <w:r w:rsidR="00F50B8C">
        <w:rPr>
          <w:lang w:eastAsia="en-GB"/>
        </w:rPr>
        <w:t>hard words that are in this Easy Read</w:t>
      </w:r>
      <w:r w:rsidR="000C76D5">
        <w:rPr>
          <w:lang w:eastAsia="en-GB"/>
        </w:rPr>
        <w:t xml:space="preserve">. </w:t>
      </w:r>
    </w:p>
    <w:p w14:paraId="20235E61" w14:textId="5B6E2515" w:rsidR="00A6282C" w:rsidRDefault="00A6282C" w:rsidP="005660FE"/>
    <w:p w14:paraId="0999DF05" w14:textId="52BAF153" w:rsidR="00F50B8C" w:rsidRPr="00F50B8C" w:rsidRDefault="00A6282C" w:rsidP="005660FE">
      <w:r w:rsidRPr="00A6282C">
        <w:rPr>
          <w:noProof/>
        </w:rPr>
        <w:drawing>
          <wp:anchor distT="0" distB="0" distL="114300" distR="114300" simplePos="0" relativeHeight="251894272" behindDoc="0" locked="0" layoutInCell="1" allowOverlap="1" wp14:anchorId="51A580DA" wp14:editId="5071EF74">
            <wp:simplePos x="0" y="0"/>
            <wp:positionH relativeFrom="column">
              <wp:posOffset>11430</wp:posOffset>
            </wp:positionH>
            <wp:positionV relativeFrom="paragraph">
              <wp:posOffset>248285</wp:posOffset>
            </wp:positionV>
            <wp:extent cx="1439545" cy="1179195"/>
            <wp:effectExtent l="0" t="0" r="8255" b="1905"/>
            <wp:wrapNone/>
            <wp:docPr id="145941691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7318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B8C">
        <w:rPr>
          <w:strike/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0B021AF1" wp14:editId="6B56DFC9">
                <wp:simplePos x="0" y="0"/>
                <wp:positionH relativeFrom="margin">
                  <wp:posOffset>2163445</wp:posOffset>
                </wp:positionH>
                <wp:positionV relativeFrom="page">
                  <wp:posOffset>2560724</wp:posOffset>
                </wp:positionV>
                <wp:extent cx="3599815" cy="1386840"/>
                <wp:effectExtent l="0" t="0" r="635" b="3810"/>
                <wp:wrapNone/>
                <wp:docPr id="123050251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386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2CD95" id="Rectangle 1" o:spid="_x0000_s1026" alt="&quot;&quot;" style="position:absolute;margin-left:170.35pt;margin-top:201.65pt;width:283.45pt;height:109.2pt;z-index:-2514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" fillcolor="#ffe599 [1303]" stroked="f" strokeweight="1pt">
                <w10:wrap anchorx="margin" anchory="page"/>
              </v:rect>
            </w:pict>
          </mc:Fallback>
        </mc:AlternateContent>
      </w:r>
    </w:p>
    <w:p w14:paraId="06760E16" w14:textId="3FD7BEAE" w:rsidR="00A6282C" w:rsidRDefault="00A6282C" w:rsidP="00A6282C">
      <w:pPr>
        <w:spacing w:line="324" w:lineRule="auto"/>
      </w:pPr>
      <w:r w:rsidRPr="00A6282C">
        <w:t xml:space="preserve">When you see the words </w:t>
      </w:r>
      <w:r w:rsidRPr="00A6282C">
        <w:br/>
      </w:r>
      <w:r w:rsidRPr="00A6282C">
        <w:rPr>
          <w:b/>
          <w:bCs/>
        </w:rPr>
        <w:t>we / us / our</w:t>
      </w:r>
      <w:r w:rsidRPr="00A6282C">
        <w:t xml:space="preserve"> it means the </w:t>
      </w:r>
      <w:r w:rsidRPr="00A6282C">
        <w:rPr>
          <w:b/>
          <w:bCs/>
        </w:rPr>
        <w:t>Government Digital Development Agency</w:t>
      </w:r>
      <w:r w:rsidRPr="00A6282C">
        <w:t xml:space="preserve">. </w:t>
      </w:r>
    </w:p>
    <w:p w14:paraId="7C0ED6ED" w14:textId="77777777" w:rsidR="00A6282C" w:rsidRDefault="00A6282C" w:rsidP="00A6282C">
      <w:pPr>
        <w:spacing w:line="324" w:lineRule="auto"/>
      </w:pPr>
    </w:p>
    <w:p w14:paraId="3608494E" w14:textId="23E82987" w:rsidR="00A6282C" w:rsidRDefault="00A6282C" w:rsidP="00A6282C">
      <w:pPr>
        <w:spacing w:line="324" w:lineRule="auto"/>
      </w:pPr>
      <w:r>
        <w:rPr>
          <w:noProof/>
          <w:lang w:eastAsia="en-GB"/>
        </w:rPr>
        <w:drawing>
          <wp:anchor distT="0" distB="0" distL="114300" distR="114300" simplePos="0" relativeHeight="251903488" behindDoc="0" locked="0" layoutInCell="1" allowOverlap="1" wp14:anchorId="0A29D445" wp14:editId="392B6296">
            <wp:simplePos x="0" y="0"/>
            <wp:positionH relativeFrom="column">
              <wp:posOffset>282286</wp:posOffset>
            </wp:positionH>
            <wp:positionV relativeFrom="paragraph">
              <wp:posOffset>45951</wp:posOffset>
            </wp:positionV>
            <wp:extent cx="1080000" cy="1377000"/>
            <wp:effectExtent l="0" t="0" r="6350" b="0"/>
            <wp:wrapNone/>
            <wp:docPr id="44994619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9488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E9080" w14:textId="6FC6423E" w:rsidR="00A6282C" w:rsidRPr="00A6282C" w:rsidRDefault="00A6282C" w:rsidP="00A6282C">
      <w:pPr>
        <w:spacing w:line="324" w:lineRule="auto"/>
        <w:ind w:right="-188"/>
      </w:pPr>
      <w:r>
        <w:rPr>
          <w:lang w:eastAsia="en-GB"/>
        </w:rPr>
        <w:t xml:space="preserve">This Easy Read survey is a way to find out what you think about the </w:t>
      </w:r>
      <w:r w:rsidRPr="006E221F">
        <w:rPr>
          <w:lang w:eastAsia="en-GB"/>
        </w:rPr>
        <w:t>draft</w:t>
      </w:r>
      <w:r w:rsidRPr="00A6282C">
        <w:rPr>
          <w:b/>
          <w:bCs/>
          <w:lang w:eastAsia="en-GB"/>
        </w:rPr>
        <w:t xml:space="preserve"> Digital Accessibility Standard</w:t>
      </w:r>
      <w:r>
        <w:rPr>
          <w:lang w:eastAsia="en-GB"/>
        </w:rPr>
        <w:t xml:space="preserve">. </w:t>
      </w:r>
    </w:p>
    <w:p w14:paraId="0D3414D1" w14:textId="424B1422" w:rsidR="00A6282C" w:rsidRDefault="00A6282C" w:rsidP="00A6282C">
      <w:pPr>
        <w:spacing w:line="312" w:lineRule="auto"/>
        <w:ind w:left="0"/>
        <w:rPr>
          <w:rFonts w:eastAsia="Calibri"/>
        </w:rPr>
      </w:pPr>
      <w:r>
        <w:rPr>
          <w:noProof/>
          <w:lang w:eastAsia="en-GB"/>
        </w:rPr>
        <w:drawing>
          <wp:anchor distT="0" distB="0" distL="114300" distR="114300" simplePos="0" relativeHeight="251906560" behindDoc="0" locked="0" layoutInCell="1" allowOverlap="1" wp14:anchorId="49FEF897" wp14:editId="5475758C">
            <wp:simplePos x="0" y="0"/>
            <wp:positionH relativeFrom="column">
              <wp:posOffset>277091</wp:posOffset>
            </wp:positionH>
            <wp:positionV relativeFrom="paragraph">
              <wp:posOffset>823710</wp:posOffset>
            </wp:positionV>
            <wp:extent cx="1079500" cy="1249045"/>
            <wp:effectExtent l="0" t="0" r="6350" b="8255"/>
            <wp:wrapNone/>
            <wp:docPr id="122043377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94676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EFD18" w14:textId="60F51ED9" w:rsidR="00A6282C" w:rsidRDefault="00967CC7" w:rsidP="00A6282C">
      <w:pPr>
        <w:spacing w:line="324" w:lineRule="auto"/>
        <w:rPr>
          <w:lang w:eastAsia="en-GB"/>
        </w:rPr>
      </w:pPr>
      <w:r w:rsidRPr="00F50B8C">
        <w:rPr>
          <w:strike/>
          <w:noProof/>
        </w:rPr>
        <mc:AlternateContent>
          <mc:Choice Requires="wps">
            <w:drawing>
              <wp:anchor distT="0" distB="0" distL="114300" distR="114300" simplePos="0" relativeHeight="253259776" behindDoc="1" locked="0" layoutInCell="1" allowOverlap="1" wp14:anchorId="71B8A262" wp14:editId="3D366D62">
                <wp:simplePos x="0" y="0"/>
                <wp:positionH relativeFrom="margin">
                  <wp:posOffset>2171700</wp:posOffset>
                </wp:positionH>
                <wp:positionV relativeFrom="page">
                  <wp:posOffset>5962650</wp:posOffset>
                </wp:positionV>
                <wp:extent cx="3599815" cy="3848100"/>
                <wp:effectExtent l="0" t="0" r="635" b="0"/>
                <wp:wrapNone/>
                <wp:docPr id="73328908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848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104A9" id="Rectangle 1" o:spid="_x0000_s1026" alt="&quot;&quot;" style="position:absolute;margin-left:171pt;margin-top:469.5pt;width:283.45pt;height:303pt;z-index:-2500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" fillcolor="#ffe599 [1303]" stroked="f" strokeweight="1pt">
                <w10:wrap anchorx="margin" anchory="page"/>
              </v:rect>
            </w:pict>
          </mc:Fallback>
        </mc:AlternateContent>
      </w:r>
    </w:p>
    <w:p w14:paraId="31105916" w14:textId="515A4178" w:rsidR="00A6282C" w:rsidRDefault="00A6282C" w:rsidP="00A6282C">
      <w:pPr>
        <w:rPr>
          <w:lang w:eastAsia="en-GB"/>
        </w:rPr>
      </w:pPr>
      <w:r>
        <w:rPr>
          <w:lang w:eastAsia="en-GB"/>
        </w:rPr>
        <w:t xml:space="preserve">The </w:t>
      </w:r>
      <w:r w:rsidRPr="002707D0">
        <w:rPr>
          <w:b/>
          <w:bCs/>
          <w:lang w:eastAsia="en-GB"/>
        </w:rPr>
        <w:t>Digital Accessibility Standard</w:t>
      </w:r>
      <w:r>
        <w:rPr>
          <w:lang w:eastAsia="en-GB"/>
        </w:rPr>
        <w:t xml:space="preserve">: </w:t>
      </w:r>
    </w:p>
    <w:p w14:paraId="5B3672E3" w14:textId="3CDC0D40" w:rsidR="00A6282C" w:rsidRPr="008C7DBB" w:rsidRDefault="00A6282C" w:rsidP="00A6282C">
      <w:pPr>
        <w:pStyle w:val="ListParagraph"/>
        <w:ind w:left="4167"/>
        <w:rPr>
          <w:lang w:eastAsia="en-GB"/>
        </w:rPr>
      </w:pPr>
      <w:r>
        <w:rPr>
          <w:lang w:eastAsia="en-GB"/>
        </w:rPr>
        <w:t xml:space="preserve">is a new set of rules about digital </w:t>
      </w:r>
      <w:r w:rsidRPr="008C7DBB">
        <w:rPr>
          <w:b/>
          <w:bCs/>
          <w:lang w:eastAsia="en-GB"/>
        </w:rPr>
        <w:t>accessibility</w:t>
      </w:r>
    </w:p>
    <w:p w14:paraId="52E25CC2" w14:textId="77777777" w:rsidR="00A6282C" w:rsidRPr="008C7DBB" w:rsidRDefault="00A6282C" w:rsidP="00A6282C">
      <w:pPr>
        <w:pStyle w:val="ListParagraph"/>
        <w:numPr>
          <w:ilvl w:val="0"/>
          <w:numId w:val="0"/>
        </w:numPr>
        <w:ind w:left="4167"/>
        <w:rPr>
          <w:lang w:eastAsia="en-GB"/>
        </w:rPr>
      </w:pPr>
      <w:r>
        <w:rPr>
          <w:b/>
          <w:bCs/>
          <w:lang w:eastAsia="en-GB"/>
        </w:rPr>
        <w:t>and</w:t>
      </w:r>
    </w:p>
    <w:p w14:paraId="510D66B3" w14:textId="77777777" w:rsidR="00A6282C" w:rsidRPr="00B93A59" w:rsidRDefault="00A6282C" w:rsidP="00A6282C">
      <w:pPr>
        <w:pStyle w:val="ListParagraph"/>
        <w:ind w:left="4167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04512" behindDoc="0" locked="0" layoutInCell="1" allowOverlap="1" wp14:anchorId="1A557DFE" wp14:editId="61A6BB8A">
            <wp:simplePos x="0" y="0"/>
            <wp:positionH relativeFrom="column">
              <wp:posOffset>-58547</wp:posOffset>
            </wp:positionH>
            <wp:positionV relativeFrom="paragraph">
              <wp:posOffset>96712</wp:posOffset>
            </wp:positionV>
            <wp:extent cx="1440000" cy="1360408"/>
            <wp:effectExtent l="0" t="0" r="8255" b="0"/>
            <wp:wrapNone/>
            <wp:docPr id="86686437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9003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A59">
        <w:rPr>
          <w:lang w:eastAsia="en-GB"/>
        </w:rPr>
        <w:t xml:space="preserve">will work to make sure all </w:t>
      </w:r>
      <w:r>
        <w:rPr>
          <w:lang w:eastAsia="en-GB"/>
        </w:rPr>
        <w:t>G</w:t>
      </w:r>
      <w:r w:rsidRPr="00B93A59">
        <w:rPr>
          <w:lang w:eastAsia="en-GB"/>
        </w:rPr>
        <w:t xml:space="preserve">overnment digital </w:t>
      </w:r>
      <w:r>
        <w:rPr>
          <w:lang w:eastAsia="en-GB"/>
        </w:rPr>
        <w:t>information and services</w:t>
      </w:r>
      <w:r w:rsidRPr="00B93A59">
        <w:rPr>
          <w:lang w:eastAsia="en-GB"/>
        </w:rPr>
        <w:t xml:space="preserve"> are accessible for disabled people.</w:t>
      </w:r>
    </w:p>
    <w:p w14:paraId="474CAB9B" w14:textId="5925B9DE" w:rsidR="00B33BF6" w:rsidRDefault="005A46F0" w:rsidP="00DB0620">
      <w:pPr>
        <w:spacing w:line="324" w:lineRule="auto"/>
        <w:rPr>
          <w:lang w:eastAsia="en-GB"/>
        </w:rPr>
      </w:pPr>
      <w:r w:rsidRPr="000C15A9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880896" behindDoc="1" locked="0" layoutInCell="1" allowOverlap="1" wp14:anchorId="5251A37B" wp14:editId="510F04EA">
                <wp:simplePos x="0" y="0"/>
                <wp:positionH relativeFrom="margin">
                  <wp:posOffset>2139950</wp:posOffset>
                </wp:positionH>
                <wp:positionV relativeFrom="page">
                  <wp:posOffset>797560</wp:posOffset>
                </wp:positionV>
                <wp:extent cx="3599815" cy="1146810"/>
                <wp:effectExtent l="0" t="0" r="635" b="0"/>
                <wp:wrapNone/>
                <wp:docPr id="211680760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681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A6230" id="Rectangle 1" o:spid="_x0000_s1026" alt="&quot;&quot;" style="position:absolute;margin-left:168.5pt;margin-top:62.8pt;width:283.45pt;height:90.3pt;z-index:-25043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" fillcolor="#bdd7ee" stroked="f" strokeweight="1pt">
                <w10:wrap anchorx="margin" anchory="page"/>
              </v:rect>
            </w:pict>
          </mc:Fallback>
        </mc:AlternateContent>
      </w:r>
      <w:r w:rsidR="00DB0620" w:rsidRPr="000C15A9">
        <w:rPr>
          <w:bCs/>
          <w:noProof/>
        </w:rPr>
        <w:drawing>
          <wp:anchor distT="0" distB="0" distL="114300" distR="114300" simplePos="0" relativeHeight="251962368" behindDoc="0" locked="0" layoutInCell="1" allowOverlap="1" wp14:anchorId="44770436" wp14:editId="2D2E3B53">
            <wp:simplePos x="0" y="0"/>
            <wp:positionH relativeFrom="column">
              <wp:posOffset>-40005</wp:posOffset>
            </wp:positionH>
            <wp:positionV relativeFrom="paragraph">
              <wp:posOffset>-342392</wp:posOffset>
            </wp:positionV>
            <wp:extent cx="1440000" cy="1440000"/>
            <wp:effectExtent l="0" t="0" r="8255" b="8255"/>
            <wp:wrapNone/>
            <wp:docPr id="835229651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2965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5A9" w:rsidRPr="000C15A9">
        <w:rPr>
          <w:bCs/>
          <w:lang w:eastAsia="en-GB"/>
        </w:rPr>
        <w:t>Here</w:t>
      </w:r>
      <w:r w:rsidR="000C15A9">
        <w:rPr>
          <w:b/>
          <w:lang w:eastAsia="en-GB"/>
        </w:rPr>
        <w:t xml:space="preserve"> a</w:t>
      </w:r>
      <w:r w:rsidR="00B33BF6">
        <w:rPr>
          <w:b/>
          <w:bCs/>
          <w:lang w:eastAsia="en-GB"/>
        </w:rPr>
        <w:t>ccessibility</w:t>
      </w:r>
      <w:r w:rsidR="00B33BF6">
        <w:rPr>
          <w:lang w:eastAsia="en-GB"/>
        </w:rPr>
        <w:t xml:space="preserve"> means </w:t>
      </w:r>
      <w:r w:rsidR="000C15A9">
        <w:rPr>
          <w:lang w:eastAsia="en-GB"/>
        </w:rPr>
        <w:t>digital tools</w:t>
      </w:r>
      <w:r w:rsidR="00B33BF6">
        <w:rPr>
          <w:lang w:eastAsia="en-GB"/>
        </w:rPr>
        <w:t xml:space="preserve"> should be able to be used by everyone including disabled people.</w:t>
      </w:r>
    </w:p>
    <w:p w14:paraId="7F20AD3F" w14:textId="1886BEAC" w:rsidR="00B33BF6" w:rsidRDefault="00B33BF6" w:rsidP="00F01E15">
      <w:pPr>
        <w:rPr>
          <w:lang w:eastAsia="en-GB"/>
        </w:rPr>
      </w:pPr>
    </w:p>
    <w:p w14:paraId="74E486D7" w14:textId="3C20CC92" w:rsidR="00622AB8" w:rsidRDefault="006149AC" w:rsidP="00C406B7">
      <w:pPr>
        <w:rPr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744D6A07" wp14:editId="62E4412B">
                <wp:simplePos x="0" y="0"/>
                <wp:positionH relativeFrom="margin">
                  <wp:posOffset>2164080</wp:posOffset>
                </wp:positionH>
                <wp:positionV relativeFrom="page">
                  <wp:posOffset>2453640</wp:posOffset>
                </wp:positionV>
                <wp:extent cx="3599815" cy="1158240"/>
                <wp:effectExtent l="0" t="0" r="635" b="3810"/>
                <wp:wrapNone/>
                <wp:docPr id="1074916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58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F49E3" id="Rectangle 1" o:spid="_x0000_s1026" alt="&quot;&quot;" style="position:absolute;margin-left:170.4pt;margin-top:193.2pt;width:283.45pt;height:91.2pt;z-index:-2514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" fillcolor="#ffe599 [1303]" stroked="f" strokeweight="1pt">
                <w10:wrap anchorx="margin" anchory="page"/>
              </v:rect>
            </w:pict>
          </mc:Fallback>
        </mc:AlternateContent>
      </w:r>
      <w:r w:rsidR="009A0B7F">
        <w:rPr>
          <w:noProof/>
        </w:rPr>
        <w:drawing>
          <wp:anchor distT="0" distB="0" distL="114300" distR="114300" simplePos="0" relativeHeight="251933696" behindDoc="0" locked="0" layoutInCell="1" allowOverlap="1" wp14:anchorId="09062405" wp14:editId="3183ED2A">
            <wp:simplePos x="0" y="0"/>
            <wp:positionH relativeFrom="column">
              <wp:posOffset>15875</wp:posOffset>
            </wp:positionH>
            <wp:positionV relativeFrom="paragraph">
              <wp:posOffset>89856</wp:posOffset>
            </wp:positionV>
            <wp:extent cx="1439545" cy="1179830"/>
            <wp:effectExtent l="0" t="0" r="8255" b="1270"/>
            <wp:wrapNone/>
            <wp:docPr id="173912618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2618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32516" w14:textId="79725DD6" w:rsidR="00090942" w:rsidRPr="00C406B7" w:rsidRDefault="006149AC" w:rsidP="005D2718">
      <w:pPr>
        <w:rPr>
          <w:lang w:eastAsia="en-GB"/>
        </w:rPr>
      </w:pPr>
      <w:bookmarkStart w:id="2" w:name="_Hlk53559738"/>
      <w:r>
        <w:rPr>
          <w:lang w:eastAsia="en-GB"/>
        </w:rPr>
        <w:t>In this Easy Read w</w:t>
      </w:r>
      <w:r w:rsidR="002D5077" w:rsidRPr="00C406B7">
        <w:rPr>
          <w:lang w:eastAsia="en-GB"/>
        </w:rPr>
        <w:t xml:space="preserve">e call the </w:t>
      </w:r>
      <w:r w:rsidR="002909D2" w:rsidRPr="00C406B7">
        <w:rPr>
          <w:lang w:eastAsia="en-GB"/>
        </w:rPr>
        <w:t xml:space="preserve">Digital Accessibility Standard </w:t>
      </w:r>
      <w:r w:rsidR="002909D2" w:rsidRPr="00C406B7">
        <w:rPr>
          <w:b/>
          <w:bCs/>
          <w:lang w:eastAsia="en-GB"/>
        </w:rPr>
        <w:t>DAS</w:t>
      </w:r>
      <w:r w:rsidR="002909D2" w:rsidRPr="00C406B7">
        <w:rPr>
          <w:lang w:eastAsia="en-GB"/>
        </w:rPr>
        <w:t xml:space="preserve"> in this document. </w:t>
      </w:r>
    </w:p>
    <w:p w14:paraId="5A74784B" w14:textId="28FE6B71" w:rsidR="00573522" w:rsidRDefault="00573522" w:rsidP="00C406B7">
      <w:pPr>
        <w:rPr>
          <w:lang w:eastAsia="en-GB"/>
        </w:rPr>
      </w:pPr>
    </w:p>
    <w:p w14:paraId="62DFD3F4" w14:textId="436CA6D7" w:rsidR="00A6282C" w:rsidRDefault="006149AC" w:rsidP="00A56CEF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1" locked="0" layoutInCell="1" allowOverlap="1" wp14:anchorId="3ACD0121" wp14:editId="785F77C1">
                <wp:simplePos x="0" y="0"/>
                <wp:positionH relativeFrom="margin">
                  <wp:posOffset>2179320</wp:posOffset>
                </wp:positionH>
                <wp:positionV relativeFrom="page">
                  <wp:posOffset>4145280</wp:posOffset>
                </wp:positionV>
                <wp:extent cx="3599815" cy="2771140"/>
                <wp:effectExtent l="0" t="0" r="635" b="0"/>
                <wp:wrapNone/>
                <wp:docPr id="122194203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771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04B2B" id="Rectangle 1" o:spid="_x0000_s1026" alt="&quot;&quot;" style="position:absolute;margin-left:171.6pt;margin-top:326.4pt;width:283.45pt;height:218.2pt;z-index:-2500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" fillcolor="#ffe599 [1303]" stroked="f" strokeweight="1pt">
                <w10:wrap anchorx="margin" anchory="page"/>
              </v:rect>
            </w:pict>
          </mc:Fallback>
        </mc:AlternateContent>
      </w:r>
    </w:p>
    <w:p w14:paraId="60627853" w14:textId="588083D7" w:rsidR="003E20B5" w:rsidRDefault="00A56CEF" w:rsidP="00A56CEF">
      <w:pPr>
        <w:spacing w:line="336" w:lineRule="auto"/>
      </w:pPr>
      <w:r>
        <w:rPr>
          <w:rFonts w:eastAsia="Calibri"/>
          <w:noProof/>
        </w:rPr>
        <w:drawing>
          <wp:anchor distT="0" distB="0" distL="114300" distR="114300" simplePos="0" relativeHeight="251719168" behindDoc="0" locked="0" layoutInCell="1" allowOverlap="1" wp14:anchorId="271F6E5F" wp14:editId="1462E8A6">
            <wp:simplePos x="0" y="0"/>
            <wp:positionH relativeFrom="column">
              <wp:posOffset>27102</wp:posOffset>
            </wp:positionH>
            <wp:positionV relativeFrom="paragraph">
              <wp:posOffset>-146745</wp:posOffset>
            </wp:positionV>
            <wp:extent cx="1080000" cy="1080000"/>
            <wp:effectExtent l="0" t="0" r="6350" b="6350"/>
            <wp:wrapNone/>
            <wp:docPr id="161665503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5503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82C">
        <w:t xml:space="preserve">You can have you say about the </w:t>
      </w:r>
      <w:r w:rsidR="0059635E">
        <w:t>draft DAS from</w:t>
      </w:r>
      <w:r w:rsidR="003E20B5">
        <w:t>:</w:t>
      </w:r>
    </w:p>
    <w:p w14:paraId="3DF90117" w14:textId="5F87F6D3" w:rsidR="00CB599F" w:rsidRPr="003E34A8" w:rsidRDefault="00A56CEF" w:rsidP="00A56CEF">
      <w:pPr>
        <w:pStyle w:val="Listtoplevel"/>
        <w:spacing w:line="336" w:lineRule="auto"/>
        <w:rPr>
          <w:b/>
          <w:bCs/>
        </w:rPr>
      </w:pPr>
      <w:r w:rsidRPr="003E34A8">
        <w:rPr>
          <w:rFonts w:eastAsia="Calibri"/>
          <w:b/>
          <w:bCs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BB9C96A" wp14:editId="2BBFF93B">
                <wp:simplePos x="0" y="0"/>
                <wp:positionH relativeFrom="column">
                  <wp:posOffset>253323</wp:posOffset>
                </wp:positionH>
                <wp:positionV relativeFrom="paragraph">
                  <wp:posOffset>438402</wp:posOffset>
                </wp:positionV>
                <wp:extent cx="562477" cy="341312"/>
                <wp:effectExtent l="0" t="3810" r="5715" b="5715"/>
                <wp:wrapNone/>
                <wp:docPr id="22892946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2477" cy="341312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394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4" o:spid="_x0000_s1026" type="#_x0000_t13" style="position:absolute;margin-left:19.95pt;margin-top:34.5pt;width:44.3pt;height:26.85pt;rotation:9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" adj="15047" fillcolor="#2f5496 [2404]" stroked="f" strokeweight="1pt"/>
            </w:pict>
          </mc:Fallback>
        </mc:AlternateContent>
      </w:r>
      <w:r w:rsidR="00CB599F" w:rsidRPr="003E34A8">
        <w:rPr>
          <w:b/>
          <w:bCs/>
        </w:rPr>
        <w:t xml:space="preserve">Monday 13 July </w:t>
      </w:r>
    </w:p>
    <w:p w14:paraId="14ABB4F6" w14:textId="770EF76B" w:rsidR="00CB599F" w:rsidRPr="003E34A8" w:rsidRDefault="00A56CEF" w:rsidP="00A56CEF">
      <w:pPr>
        <w:pStyle w:val="Listtoplevel"/>
        <w:numPr>
          <w:ilvl w:val="0"/>
          <w:numId w:val="0"/>
        </w:numPr>
        <w:spacing w:line="336" w:lineRule="auto"/>
        <w:ind w:left="4253"/>
        <w:rPr>
          <w:b/>
          <w:bCs/>
        </w:rPr>
      </w:pPr>
      <w:r w:rsidRPr="003E34A8">
        <w:rPr>
          <w:rFonts w:eastAsia="Calibri"/>
          <w:b/>
          <w:bCs/>
        </w:rPr>
        <w:drawing>
          <wp:anchor distT="0" distB="0" distL="114300" distR="114300" simplePos="0" relativeHeight="251717120" behindDoc="0" locked="0" layoutInCell="1" allowOverlap="1" wp14:anchorId="293B589B" wp14:editId="0E0FEF7B">
            <wp:simplePos x="0" y="0"/>
            <wp:positionH relativeFrom="column">
              <wp:posOffset>49530</wp:posOffset>
            </wp:positionH>
            <wp:positionV relativeFrom="paragraph">
              <wp:posOffset>243140</wp:posOffset>
            </wp:positionV>
            <wp:extent cx="1080000" cy="1080000"/>
            <wp:effectExtent l="0" t="0" r="6350" b="6350"/>
            <wp:wrapNone/>
            <wp:docPr id="202334970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4970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99F" w:rsidRPr="003E34A8">
        <w:rPr>
          <w:b/>
          <w:bCs/>
        </w:rPr>
        <w:t xml:space="preserve">to </w:t>
      </w:r>
    </w:p>
    <w:p w14:paraId="1A4A0089" w14:textId="03AB5424" w:rsidR="00CB599F" w:rsidRDefault="00CB599F" w:rsidP="00A56CEF">
      <w:pPr>
        <w:pStyle w:val="Listtoplevel"/>
        <w:spacing w:line="336" w:lineRule="auto"/>
      </w:pPr>
      <w:r w:rsidRPr="003E34A8">
        <w:rPr>
          <w:b/>
          <w:bCs/>
        </w:rPr>
        <w:t>Friday 7 August 2026</w:t>
      </w:r>
      <w:r w:rsidRPr="00D91DF2">
        <w:t xml:space="preserve">. </w:t>
      </w:r>
    </w:p>
    <w:p w14:paraId="40753569" w14:textId="3F3F8B8D" w:rsidR="00E52FB7" w:rsidRDefault="00E424A4" w:rsidP="00DA00C6">
      <w:pPr>
        <w:pStyle w:val="Heading1"/>
        <w:rPr>
          <w:lang w:eastAsia="en-NZ"/>
        </w:rPr>
      </w:pPr>
      <w:bookmarkStart w:id="3" w:name="_We_want_to"/>
      <w:bookmarkEnd w:id="3"/>
      <w:r>
        <w:rPr>
          <w:noProof/>
          <w:shd w:val="clear" w:color="auto" w:fill="FFFFFF"/>
          <w:lang w:eastAsia="en-GB"/>
        </w:rPr>
        <w:br w:type="column"/>
      </w:r>
      <w:bookmarkStart w:id="4" w:name="_About_the_survey"/>
      <w:bookmarkStart w:id="5" w:name="AboutTheSurvey"/>
      <w:bookmarkEnd w:id="2"/>
      <w:bookmarkEnd w:id="4"/>
      <w:r w:rsidR="00E64DD7">
        <w:rPr>
          <w:lang w:eastAsia="en-NZ"/>
        </w:rPr>
        <w:lastRenderedPageBreak/>
        <w:t xml:space="preserve">About the survey </w:t>
      </w:r>
      <w:bookmarkEnd w:id="5"/>
    </w:p>
    <w:p w14:paraId="6EA50DC6" w14:textId="1FD31B84" w:rsidR="00E64DD7" w:rsidRDefault="00E64DD7" w:rsidP="00633768">
      <w:pPr>
        <w:rPr>
          <w:rFonts w:eastAsia="Times New Roman"/>
          <w:lang w:eastAsia="en-NZ"/>
        </w:rPr>
      </w:pPr>
    </w:p>
    <w:p w14:paraId="69B44B6D" w14:textId="058B5E09" w:rsidR="005A1C1B" w:rsidRDefault="00906FB2" w:rsidP="00633768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3287424" behindDoc="0" locked="0" layoutInCell="1" allowOverlap="1" wp14:anchorId="342E9167" wp14:editId="2163D5DB">
            <wp:simplePos x="0" y="0"/>
            <wp:positionH relativeFrom="column">
              <wp:posOffset>332105</wp:posOffset>
            </wp:positionH>
            <wp:positionV relativeFrom="paragraph">
              <wp:posOffset>7158</wp:posOffset>
            </wp:positionV>
            <wp:extent cx="1177636" cy="1177636"/>
            <wp:effectExtent l="0" t="0" r="3810" b="3810"/>
            <wp:wrapNone/>
            <wp:docPr id="426153634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12651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636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76DE" w14:textId="3DC339C0" w:rsidR="005A1C1B" w:rsidRDefault="005A1C1B" w:rsidP="005A1C1B">
      <w:pPr>
        <w:rPr>
          <w:lang w:eastAsia="en-GB"/>
        </w:rPr>
      </w:pPr>
      <w:r>
        <w:rPr>
          <w:lang w:eastAsia="en-GB"/>
        </w:rPr>
        <w:t xml:space="preserve">We want to find out what you think about the draft DAS. </w:t>
      </w:r>
    </w:p>
    <w:p w14:paraId="5BDE0162" w14:textId="01B2A6DB" w:rsidR="00A14768" w:rsidRDefault="00A14768" w:rsidP="00A14768"/>
    <w:p w14:paraId="0E125F8E" w14:textId="16D55E86" w:rsidR="005A1C1B" w:rsidRDefault="008824DD" w:rsidP="00A14768">
      <w:r>
        <w:rPr>
          <w:noProof/>
        </w:rPr>
        <w:drawing>
          <wp:anchor distT="0" distB="0" distL="114300" distR="114300" simplePos="0" relativeHeight="252100608" behindDoc="0" locked="0" layoutInCell="1" allowOverlap="1" wp14:anchorId="1D00C50A" wp14:editId="67F0F13E">
            <wp:simplePos x="0" y="0"/>
            <wp:positionH relativeFrom="column">
              <wp:posOffset>223520</wp:posOffset>
            </wp:positionH>
            <wp:positionV relativeFrom="paragraph">
              <wp:posOffset>129598</wp:posOffset>
            </wp:positionV>
            <wp:extent cx="1439545" cy="1360170"/>
            <wp:effectExtent l="0" t="0" r="8255" b="0"/>
            <wp:wrapNone/>
            <wp:docPr id="104876560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65608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988E8" w14:textId="549297C6" w:rsidR="00331247" w:rsidRDefault="00331247" w:rsidP="00A14768">
      <w:r>
        <w:t>There are 2 surveys for you to pick from.</w:t>
      </w:r>
    </w:p>
    <w:p w14:paraId="77F56F05" w14:textId="3FF38933" w:rsidR="00331247" w:rsidRPr="005A1C1B" w:rsidRDefault="00331247" w:rsidP="00A14768">
      <w:pPr>
        <w:rPr>
          <w:sz w:val="20"/>
          <w:szCs w:val="12"/>
        </w:rPr>
      </w:pPr>
    </w:p>
    <w:p w14:paraId="5EE5CC15" w14:textId="6A117628" w:rsidR="007A74F7" w:rsidRPr="00906FB2" w:rsidRDefault="008824DD" w:rsidP="00331247">
      <w:pPr>
        <w:pStyle w:val="ListParagraph"/>
        <w:numPr>
          <w:ilvl w:val="0"/>
          <w:numId w:val="18"/>
        </w:numPr>
        <w:ind w:left="4253" w:hanging="567"/>
        <w:rPr>
          <w:b/>
          <w:bCs/>
        </w:rPr>
      </w:pPr>
      <w:r w:rsidRPr="00906FB2">
        <w:rPr>
          <w:b/>
          <w:bCs/>
          <w:noProof/>
        </w:rPr>
        <w:drawing>
          <wp:anchor distT="0" distB="0" distL="114300" distR="114300" simplePos="0" relativeHeight="253277184" behindDoc="0" locked="0" layoutInCell="1" allowOverlap="1" wp14:anchorId="3F993B39" wp14:editId="52AA3CF2">
            <wp:simplePos x="0" y="0"/>
            <wp:positionH relativeFrom="column">
              <wp:posOffset>226407</wp:posOffset>
            </wp:positionH>
            <wp:positionV relativeFrom="paragraph">
              <wp:posOffset>571616</wp:posOffset>
            </wp:positionV>
            <wp:extent cx="1197911" cy="1246909"/>
            <wp:effectExtent l="0" t="0" r="2540" b="0"/>
            <wp:wrapNone/>
            <wp:docPr id="1738230501" name="Picture 93" descr="A laptop screen showing www and a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30501" name="Picture 93" descr="A laptop screen showing www and a map of the world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911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CFD" w:rsidRPr="00906FB2">
        <w:rPr>
          <w:b/>
          <w:bCs/>
        </w:rPr>
        <w:t>O</w:t>
      </w:r>
      <w:r w:rsidR="00CD420F" w:rsidRPr="00906FB2">
        <w:rPr>
          <w:b/>
          <w:bCs/>
        </w:rPr>
        <w:t xml:space="preserve">nline survey </w:t>
      </w:r>
      <w:r w:rsidR="0077787C" w:rsidRPr="00906FB2">
        <w:rPr>
          <w:b/>
          <w:bCs/>
        </w:rPr>
        <w:t xml:space="preserve">which has </w:t>
      </w:r>
    </w:p>
    <w:p w14:paraId="71C285A5" w14:textId="50240930" w:rsidR="00C65FDB" w:rsidRPr="00906FB2" w:rsidRDefault="0077787C" w:rsidP="007A74F7">
      <w:pPr>
        <w:ind w:left="4253"/>
        <w:rPr>
          <w:b/>
          <w:bCs/>
        </w:rPr>
      </w:pPr>
      <w:r w:rsidRPr="00906FB2">
        <w:rPr>
          <w:b/>
          <w:bCs/>
        </w:rPr>
        <w:t>18 questions.</w:t>
      </w:r>
    </w:p>
    <w:p w14:paraId="72FC53FF" w14:textId="690B1AD6" w:rsidR="0077787C" w:rsidRPr="00F14B1D" w:rsidRDefault="0077787C" w:rsidP="002E08BC">
      <w:pPr>
        <w:rPr>
          <w:sz w:val="24"/>
          <w:szCs w:val="16"/>
        </w:rPr>
      </w:pPr>
    </w:p>
    <w:p w14:paraId="55CA0F44" w14:textId="1DF1124D" w:rsidR="0077787C" w:rsidRPr="00F14B1D" w:rsidRDefault="0077787C" w:rsidP="002E08BC">
      <w:pPr>
        <w:rPr>
          <w:sz w:val="24"/>
          <w:szCs w:val="16"/>
        </w:rPr>
      </w:pPr>
    </w:p>
    <w:p w14:paraId="67BD6EBD" w14:textId="173EA79D" w:rsidR="0077787C" w:rsidRPr="005A1C1B" w:rsidRDefault="0077787C" w:rsidP="00331247">
      <w:pPr>
        <w:spacing w:line="336" w:lineRule="auto"/>
        <w:ind w:left="4253" w:right="-472"/>
        <w:rPr>
          <w:sz w:val="22"/>
          <w:szCs w:val="14"/>
        </w:rPr>
      </w:pPr>
      <w:r>
        <w:t>You can find that online survey at:</w:t>
      </w:r>
      <w:r>
        <w:br/>
      </w:r>
    </w:p>
    <w:p w14:paraId="4CDE8276" w14:textId="5D7AB09E" w:rsidR="0077787C" w:rsidRDefault="008824DD" w:rsidP="00331247">
      <w:pPr>
        <w:spacing w:line="336" w:lineRule="auto"/>
        <w:ind w:left="4111" w:right="-472"/>
        <w:rPr>
          <w:b/>
          <w:bCs/>
        </w:rPr>
      </w:pPr>
      <w:r w:rsidRPr="008A44B7">
        <w:rPr>
          <w:noProof/>
        </w:rPr>
        <w:drawing>
          <wp:anchor distT="0" distB="0" distL="114300" distR="114300" simplePos="0" relativeHeight="253279232" behindDoc="0" locked="0" layoutInCell="1" allowOverlap="1" wp14:anchorId="541E8925" wp14:editId="2926DAF2">
            <wp:simplePos x="0" y="0"/>
            <wp:positionH relativeFrom="column">
              <wp:posOffset>339148</wp:posOffset>
            </wp:positionH>
            <wp:positionV relativeFrom="paragraph">
              <wp:posOffset>88323</wp:posOffset>
            </wp:positionV>
            <wp:extent cx="1080000" cy="1383605"/>
            <wp:effectExtent l="0" t="0" r="6350" b="7620"/>
            <wp:wrapNone/>
            <wp:docPr id="520980921" name="Picture 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2314" name="Picture 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8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6" w:history="1">
        <w:r w:rsidR="009D3820" w:rsidRPr="009D3820">
          <w:rPr>
            <w:rStyle w:val="Hyperlink"/>
            <w:b/>
            <w:bCs/>
            <w:color w:val="auto"/>
            <w:u w:val="none"/>
          </w:rPr>
          <w:t>https://tinyurl.com/DASSurveyLink</w:t>
        </w:r>
      </w:hyperlink>
      <w:r w:rsidR="0077787C" w:rsidRPr="009D3820">
        <w:rPr>
          <w:b/>
          <w:bCs/>
        </w:rPr>
        <w:t xml:space="preserve"> </w:t>
      </w:r>
    </w:p>
    <w:p w14:paraId="05B88472" w14:textId="0BB94437" w:rsidR="00A14768" w:rsidRDefault="00A14768" w:rsidP="009D3820">
      <w:pPr>
        <w:spacing w:line="336" w:lineRule="auto"/>
        <w:ind w:left="3969" w:right="-472"/>
        <w:rPr>
          <w:b/>
          <w:bCs/>
        </w:rPr>
      </w:pPr>
    </w:p>
    <w:p w14:paraId="20CC605D" w14:textId="10230785" w:rsidR="00D12CFD" w:rsidRDefault="00D12CFD" w:rsidP="00D12CFD">
      <w:pPr>
        <w:spacing w:line="336" w:lineRule="auto"/>
        <w:ind w:left="4253" w:right="-472"/>
      </w:pPr>
    </w:p>
    <w:p w14:paraId="20D8A4BF" w14:textId="41966795" w:rsidR="00D12CFD" w:rsidRDefault="00D12CFD" w:rsidP="00D12CFD">
      <w:pPr>
        <w:spacing w:line="336" w:lineRule="auto"/>
        <w:ind w:left="4253" w:right="-472"/>
      </w:pPr>
      <w:r>
        <w:t>The online</w:t>
      </w:r>
      <w:r w:rsidRPr="00D12CFD">
        <w:t xml:space="preserve"> survey is </w:t>
      </w:r>
      <w:r w:rsidRPr="00D12CFD">
        <w:rPr>
          <w:b/>
          <w:bCs/>
        </w:rPr>
        <w:t>not</w:t>
      </w:r>
      <w:r w:rsidRPr="00D12CFD">
        <w:t xml:space="preserve"> in Easy Read.</w:t>
      </w:r>
    </w:p>
    <w:p w14:paraId="77819B84" w14:textId="2C6EAE08" w:rsidR="00D12CFD" w:rsidRDefault="008824DD" w:rsidP="00D12CFD">
      <w:pPr>
        <w:spacing w:line="336" w:lineRule="auto"/>
        <w:ind w:left="4253" w:right="-472"/>
      </w:pPr>
      <w:r>
        <w:rPr>
          <w:noProof/>
        </w:rPr>
        <w:drawing>
          <wp:anchor distT="0" distB="0" distL="114300" distR="114300" simplePos="0" relativeHeight="252805120" behindDoc="0" locked="0" layoutInCell="1" allowOverlap="1" wp14:anchorId="3C2CB84D" wp14:editId="2A4EB948">
            <wp:simplePos x="0" y="0"/>
            <wp:positionH relativeFrom="column">
              <wp:posOffset>102235</wp:posOffset>
            </wp:positionH>
            <wp:positionV relativeFrom="paragraph">
              <wp:posOffset>202450</wp:posOffset>
            </wp:positionV>
            <wp:extent cx="1567963" cy="1330037"/>
            <wp:effectExtent l="0" t="0" r="0" b="0"/>
            <wp:wrapNone/>
            <wp:docPr id="57723472" name="Picture 1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3472" name="Picture 1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963" cy="133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57E88" w14:textId="4076E652" w:rsidR="00D12CFD" w:rsidRDefault="00D12CFD" w:rsidP="00D12CFD">
      <w:pPr>
        <w:spacing w:line="336" w:lineRule="auto"/>
        <w:ind w:left="4253"/>
      </w:pPr>
    </w:p>
    <w:p w14:paraId="27E9CEC9" w14:textId="31A7556D" w:rsidR="00D12CFD" w:rsidRDefault="00ED2BE9" w:rsidP="008824DD">
      <w:pPr>
        <w:spacing w:line="336" w:lineRule="auto"/>
        <w:ind w:left="4253"/>
        <w:rPr>
          <w:rFonts w:eastAsiaTheme="minorHAnsi"/>
          <w:szCs w:val="22"/>
          <w:lang w:val="en-GB"/>
        </w:rPr>
      </w:pPr>
      <w:r>
        <w:t xml:space="preserve">It is okay to ask someone to support you to do </w:t>
      </w:r>
      <w:r w:rsidR="00F07057">
        <w:t xml:space="preserve">online </w:t>
      </w:r>
      <w:r w:rsidR="008824DD">
        <w:t>survey</w:t>
      </w:r>
      <w:r w:rsidR="00D12CFD">
        <w:br w:type="page"/>
      </w:r>
    </w:p>
    <w:p w14:paraId="719E0A9D" w14:textId="78398D07" w:rsidR="002E08BC" w:rsidRPr="00906FB2" w:rsidRDefault="00D12CFD" w:rsidP="00290F85">
      <w:pPr>
        <w:pStyle w:val="ListParagraph"/>
        <w:numPr>
          <w:ilvl w:val="0"/>
          <w:numId w:val="18"/>
        </w:numPr>
        <w:ind w:left="4253" w:hanging="567"/>
        <w:rPr>
          <w:b/>
          <w:bCs/>
        </w:rPr>
      </w:pPr>
      <w:r w:rsidRPr="00906FB2">
        <w:rPr>
          <w:b/>
          <w:bCs/>
          <w:noProof/>
        </w:rPr>
        <w:lastRenderedPageBreak/>
        <w:drawing>
          <wp:anchor distT="0" distB="0" distL="114300" distR="114300" simplePos="0" relativeHeight="253271040" behindDoc="0" locked="0" layoutInCell="1" allowOverlap="1" wp14:anchorId="5DD9E283" wp14:editId="085E722C">
            <wp:simplePos x="0" y="0"/>
            <wp:positionH relativeFrom="column">
              <wp:posOffset>-146685</wp:posOffset>
            </wp:positionH>
            <wp:positionV relativeFrom="paragraph">
              <wp:posOffset>-188306</wp:posOffset>
            </wp:positionV>
            <wp:extent cx="1865169" cy="2659334"/>
            <wp:effectExtent l="19050" t="19050" r="20955" b="27305"/>
            <wp:wrapNone/>
            <wp:docPr id="1625248154" name="Picture 92" descr="The front page of the Digital Accessibility Standard Easy Read survey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48154" name="Picture 92" descr="The front page of the Digital Accessibility Standard Easy Read survey document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69" cy="2659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4F7" w:rsidRPr="00906FB2">
        <w:rPr>
          <w:b/>
          <w:bCs/>
        </w:rPr>
        <w:t>Th</w:t>
      </w:r>
      <w:r w:rsidR="00165A12" w:rsidRPr="00906FB2">
        <w:rPr>
          <w:b/>
          <w:bCs/>
        </w:rPr>
        <w:t xml:space="preserve">is </w:t>
      </w:r>
      <w:r w:rsidR="006149AC" w:rsidRPr="00906FB2">
        <w:rPr>
          <w:b/>
          <w:bCs/>
        </w:rPr>
        <w:t xml:space="preserve">Easy Read </w:t>
      </w:r>
      <w:r w:rsidR="002E08BC" w:rsidRPr="00906FB2">
        <w:rPr>
          <w:b/>
          <w:bCs/>
        </w:rPr>
        <w:t>survey</w:t>
      </w:r>
      <w:r w:rsidR="00906FB2">
        <w:rPr>
          <w:b/>
          <w:bCs/>
        </w:rPr>
        <w:t xml:space="preserve"> which</w:t>
      </w:r>
      <w:r w:rsidR="002E08BC" w:rsidRPr="00906FB2">
        <w:rPr>
          <w:b/>
          <w:bCs/>
        </w:rPr>
        <w:t xml:space="preserve"> </w:t>
      </w:r>
      <w:r w:rsidR="0077787C" w:rsidRPr="00906FB2">
        <w:rPr>
          <w:b/>
          <w:bCs/>
        </w:rPr>
        <w:t>is shorter with</w:t>
      </w:r>
      <w:r w:rsidR="007A74F7" w:rsidRPr="00906FB2">
        <w:rPr>
          <w:b/>
          <w:bCs/>
        </w:rPr>
        <w:t xml:space="preserve"> </w:t>
      </w:r>
      <w:r w:rsidR="006149AC" w:rsidRPr="00906FB2">
        <w:rPr>
          <w:b/>
          <w:bCs/>
        </w:rPr>
        <w:t xml:space="preserve">10 </w:t>
      </w:r>
      <w:r w:rsidR="002E08BC" w:rsidRPr="00906FB2">
        <w:rPr>
          <w:b/>
          <w:bCs/>
        </w:rPr>
        <w:t xml:space="preserve">questions. </w:t>
      </w:r>
    </w:p>
    <w:p w14:paraId="164769C2" w14:textId="77777777" w:rsidR="00AB105C" w:rsidRDefault="00AB105C" w:rsidP="00AB105C"/>
    <w:p w14:paraId="3B0D7189" w14:textId="77777777" w:rsidR="00AB105C" w:rsidRDefault="00AB105C" w:rsidP="00AB105C"/>
    <w:p w14:paraId="7216BD13" w14:textId="7813FF23" w:rsidR="00AB105C" w:rsidRDefault="00AB105C" w:rsidP="00AB105C">
      <w:pPr>
        <w:ind w:left="4395"/>
      </w:pPr>
      <w:r>
        <w:t>You can print out this Easy Read to fill it in.</w:t>
      </w:r>
    </w:p>
    <w:p w14:paraId="014F433F" w14:textId="77777777" w:rsidR="00AB105C" w:rsidRDefault="00AB105C" w:rsidP="00AB105C">
      <w:pPr>
        <w:ind w:left="4395"/>
      </w:pPr>
    </w:p>
    <w:p w14:paraId="48BF8032" w14:textId="39A73DC7" w:rsidR="00AB105C" w:rsidRDefault="00AB105C" w:rsidP="00AB105C">
      <w:pPr>
        <w:ind w:left="4395"/>
      </w:pPr>
    </w:p>
    <w:p w14:paraId="46191A79" w14:textId="5AC9C636" w:rsidR="00AB105C" w:rsidRDefault="00F7559C" w:rsidP="00AB105C">
      <w:pPr>
        <w:ind w:left="4395"/>
      </w:pPr>
      <w:r>
        <w:rPr>
          <w:noProof/>
        </w:rPr>
        <w:drawing>
          <wp:anchor distT="0" distB="0" distL="114300" distR="114300" simplePos="0" relativeHeight="253281280" behindDoc="0" locked="0" layoutInCell="1" allowOverlap="1" wp14:anchorId="65FA946E" wp14:editId="27A1E1C1">
            <wp:simplePos x="0" y="0"/>
            <wp:positionH relativeFrom="column">
              <wp:posOffset>110490</wp:posOffset>
            </wp:positionH>
            <wp:positionV relativeFrom="paragraph">
              <wp:posOffset>76805</wp:posOffset>
            </wp:positionV>
            <wp:extent cx="1219170" cy="1219200"/>
            <wp:effectExtent l="0" t="0" r="635" b="0"/>
            <wp:wrapNone/>
            <wp:docPr id="647877483" name="Picture 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20874" name="Picture 1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17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A0">
        <w:t>If you need a printed Easy Read</w:t>
      </w:r>
      <w:r w:rsidR="00E03988">
        <w:t xml:space="preserve"> survey</w:t>
      </w:r>
      <w:r w:rsidR="008223A0">
        <w:t xml:space="preserve"> sent to you </w:t>
      </w:r>
      <w:r w:rsidR="00AB105C" w:rsidRPr="00AB105C">
        <w:rPr>
          <w:b/>
          <w:bCs/>
        </w:rPr>
        <w:t>email</w:t>
      </w:r>
      <w:r w:rsidR="00AB105C">
        <w:t xml:space="preserve"> us </w:t>
      </w:r>
      <w:r w:rsidR="00E03988">
        <w:t>at:</w:t>
      </w:r>
    </w:p>
    <w:p w14:paraId="513286F1" w14:textId="77777777" w:rsidR="00AB105C" w:rsidRPr="007435B9" w:rsidRDefault="00AB105C" w:rsidP="00AB105C">
      <w:pPr>
        <w:pStyle w:val="Listtoplevel"/>
        <w:numPr>
          <w:ilvl w:val="0"/>
          <w:numId w:val="0"/>
        </w:numPr>
        <w:ind w:left="4962" w:hanging="567"/>
        <w:rPr>
          <w:b/>
          <w:bCs/>
        </w:rPr>
      </w:pPr>
      <w:hyperlink r:id="rId50" w:history="1">
        <w:r w:rsidRPr="007435B9">
          <w:rPr>
            <w:rStyle w:val="Hyperlink"/>
            <w:b/>
            <w:bCs/>
            <w:color w:val="auto"/>
            <w:u w:val="none"/>
          </w:rPr>
          <w:t>web.standards@gdda.govt.nz</w:t>
        </w:r>
      </w:hyperlink>
      <w:r w:rsidRPr="007435B9">
        <w:rPr>
          <w:b/>
          <w:bCs/>
        </w:rPr>
        <w:t xml:space="preserve"> </w:t>
      </w:r>
    </w:p>
    <w:p w14:paraId="426A77E8" w14:textId="6D08A131" w:rsidR="00B4370F" w:rsidRDefault="00B4370F">
      <w:pPr>
        <w:spacing w:line="240" w:lineRule="auto"/>
        <w:ind w:left="0"/>
        <w:rPr>
          <w:lang w:eastAsia="en-GB"/>
        </w:rPr>
      </w:pPr>
    </w:p>
    <w:p w14:paraId="568A0892" w14:textId="2F3DA32A" w:rsidR="00B4370F" w:rsidRDefault="00AE5205" w:rsidP="00C84DC1">
      <w:pPr>
        <w:spacing w:line="336" w:lineRule="auto"/>
      </w:pPr>
      <w:r>
        <w:rPr>
          <w:noProof/>
        </w:rPr>
        <w:drawing>
          <wp:anchor distT="0" distB="0" distL="114300" distR="114300" simplePos="0" relativeHeight="253283328" behindDoc="0" locked="0" layoutInCell="1" allowOverlap="1" wp14:anchorId="53A8C2C5" wp14:editId="39485998">
            <wp:simplePos x="0" y="0"/>
            <wp:positionH relativeFrom="column">
              <wp:posOffset>250158</wp:posOffset>
            </wp:positionH>
            <wp:positionV relativeFrom="paragraph">
              <wp:posOffset>246438</wp:posOffset>
            </wp:positionV>
            <wp:extent cx="1080000" cy="1008926"/>
            <wp:effectExtent l="0" t="0" r="6350" b="1270"/>
            <wp:wrapNone/>
            <wp:docPr id="156758358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5331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FA71" w14:textId="67A49038" w:rsidR="00BB7E8C" w:rsidRDefault="003B1196" w:rsidP="00AB105C">
      <w:pPr>
        <w:spacing w:line="336" w:lineRule="auto"/>
        <w:ind w:left="4395"/>
      </w:pPr>
      <w:r>
        <w:t>W</w:t>
      </w:r>
      <w:r w:rsidR="006D47E3">
        <w:t xml:space="preserve">hen you have finished </w:t>
      </w:r>
      <w:r>
        <w:t xml:space="preserve">filling in the survey you can </w:t>
      </w:r>
      <w:r w:rsidRPr="0090325A">
        <w:rPr>
          <w:b/>
          <w:bCs/>
        </w:rPr>
        <w:t>email</w:t>
      </w:r>
      <w:r>
        <w:t xml:space="preserve"> or </w:t>
      </w:r>
      <w:r w:rsidRPr="0090325A">
        <w:rPr>
          <w:b/>
          <w:bCs/>
        </w:rPr>
        <w:t>post</w:t>
      </w:r>
      <w:r>
        <w:t xml:space="preserve"> it to us</w:t>
      </w:r>
      <w:r w:rsidR="00BB7E8C">
        <w:t xml:space="preserve">. </w:t>
      </w:r>
    </w:p>
    <w:p w14:paraId="2427C068" w14:textId="46733BE7" w:rsidR="00165A12" w:rsidRDefault="00F7559C" w:rsidP="00AB105C">
      <w:pPr>
        <w:spacing w:line="336" w:lineRule="auto"/>
        <w:ind w:left="43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276160" behindDoc="0" locked="0" layoutInCell="1" allowOverlap="1" wp14:anchorId="4DA9C6F8" wp14:editId="6751697A">
                <wp:simplePos x="0" y="0"/>
                <wp:positionH relativeFrom="column">
                  <wp:posOffset>-37465</wp:posOffset>
                </wp:positionH>
                <wp:positionV relativeFrom="paragraph">
                  <wp:posOffset>171161</wp:posOffset>
                </wp:positionV>
                <wp:extent cx="2285365" cy="1136015"/>
                <wp:effectExtent l="0" t="0" r="0" b="0"/>
                <wp:wrapNone/>
                <wp:docPr id="48783037" name="Group 94" descr="2 hand typing on a tablet screen. A red and white postbox with an envelope sticking out of the front slo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365" cy="1136015"/>
                          <a:chOff x="0" y="0"/>
                          <a:chExt cx="2285422" cy="1136015"/>
                        </a:xfrm>
                      </wpg:grpSpPr>
                      <pic:pic xmlns:pic="http://schemas.openxmlformats.org/drawingml/2006/picture">
                        <pic:nvPicPr>
                          <pic:cNvPr id="1587820874" name="Picture 1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254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313709" name="Picture 17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872" y="0"/>
                            <a:ext cx="1606550" cy="1136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C9E26" id="Group 94" o:spid="_x0000_s1026" alt="2 hand typing on a tablet screen. A red and white postbox with an envelope sticking out of the front slot" style="position:absolute;margin-left:-2.95pt;margin-top:13.5pt;width:179.95pt;height:89.45pt;z-index:253276160" coordsize="22854,1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/9uBAAAAAAECQv/UG&#10;E1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" o:spid="_x0000_s1027" type="#_x0000_t75" alt="&quot;&quot;" style="position:absolute;top:1662;width:900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">
                  <v:imagedata r:id="rId54" o:title=""/>
                </v:shape>
                <v:shape id="Picture 175" o:spid="_x0000_s1028" type="#_x0000_t75" style="position:absolute;left:6788;width:16066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">
                  <v:imagedata r:id="rId55" o:title=""/>
                </v:shape>
              </v:group>
            </w:pict>
          </mc:Fallback>
        </mc:AlternateContent>
      </w:r>
    </w:p>
    <w:p w14:paraId="07B7C580" w14:textId="323200FE" w:rsidR="00D12CFD" w:rsidRDefault="00D12CFD" w:rsidP="00AB105C">
      <w:pPr>
        <w:spacing w:line="336" w:lineRule="auto"/>
        <w:ind w:left="4395"/>
      </w:pPr>
    </w:p>
    <w:p w14:paraId="30736D05" w14:textId="1BC1AB83" w:rsidR="00BB7E8C" w:rsidRDefault="00B4370F" w:rsidP="00AB105C">
      <w:pPr>
        <w:spacing w:line="336" w:lineRule="auto"/>
        <w:ind w:left="4395"/>
      </w:pPr>
      <w:r>
        <w:t>W</w:t>
      </w:r>
      <w:r w:rsidR="00BB7E8C">
        <w:t xml:space="preserve">e tell you </w:t>
      </w:r>
      <w:r w:rsidR="00140364">
        <w:t xml:space="preserve">where </w:t>
      </w:r>
      <w:r w:rsidR="00BB7E8C">
        <w:t xml:space="preserve">to send your survey to us </w:t>
      </w:r>
      <w:r w:rsidR="00BB7E8C" w:rsidRPr="0032065E">
        <w:t xml:space="preserve">on </w:t>
      </w:r>
      <w:r w:rsidR="00BB7E8C" w:rsidRPr="0032065E">
        <w:rPr>
          <w:b/>
          <w:bCs/>
        </w:rPr>
        <w:t>page</w:t>
      </w:r>
      <w:r w:rsidR="00BB7E8C" w:rsidRPr="0032065E">
        <w:t xml:space="preserve"> </w:t>
      </w:r>
      <w:r w:rsidR="0032065E" w:rsidRPr="0032065E">
        <w:rPr>
          <w:b/>
          <w:bCs/>
        </w:rPr>
        <w:t>38</w:t>
      </w:r>
      <w:r w:rsidR="00BB7E8C">
        <w:t xml:space="preserve">. </w:t>
      </w:r>
    </w:p>
    <w:p w14:paraId="07C0F5E6" w14:textId="6A89EACA" w:rsidR="00BB7E8C" w:rsidRDefault="00BB7E8C" w:rsidP="00AB105C">
      <w:pPr>
        <w:spacing w:line="336" w:lineRule="auto"/>
        <w:ind w:left="4395"/>
      </w:pPr>
    </w:p>
    <w:p w14:paraId="434C4B8E" w14:textId="727E17FF" w:rsidR="006D47E3" w:rsidRDefault="00AE5205" w:rsidP="00AB105C">
      <w:pPr>
        <w:spacing w:line="336" w:lineRule="auto"/>
        <w:ind w:left="4395"/>
      </w:pPr>
      <w:r>
        <w:rPr>
          <w:noProof/>
        </w:rPr>
        <w:drawing>
          <wp:anchor distT="0" distB="0" distL="114300" distR="114300" simplePos="0" relativeHeight="253284352" behindDoc="0" locked="0" layoutInCell="1" allowOverlap="1" wp14:anchorId="3972A771" wp14:editId="08094965">
            <wp:simplePos x="0" y="0"/>
            <wp:positionH relativeFrom="column">
              <wp:posOffset>475</wp:posOffset>
            </wp:positionH>
            <wp:positionV relativeFrom="paragraph">
              <wp:posOffset>87630</wp:posOffset>
            </wp:positionV>
            <wp:extent cx="1828800" cy="1183948"/>
            <wp:effectExtent l="0" t="0" r="0" b="0"/>
            <wp:wrapNone/>
            <wp:docPr id="119471542" name="Picture 95" descr="A bearded man with glasses helping a Black man write on a piece of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1542" name="Picture 95" descr="A bearded man with glasses helping a Black man write on a piece of paper.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83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6B29F" w14:textId="5C4587F8" w:rsidR="006D47E3" w:rsidRDefault="006D47E3" w:rsidP="00AB105C">
      <w:pPr>
        <w:spacing w:line="336" w:lineRule="auto"/>
        <w:ind w:left="4395"/>
      </w:pPr>
      <w:r>
        <w:t xml:space="preserve">You can ask someone to support you to do this survey. </w:t>
      </w:r>
    </w:p>
    <w:p w14:paraId="23DFFDC5" w14:textId="77777777" w:rsidR="00B4370F" w:rsidRDefault="00B4370F">
      <w:pPr>
        <w:spacing w:line="240" w:lineRule="auto"/>
        <w:ind w:left="0"/>
        <w:rPr>
          <w:rFonts w:eastAsia="Arial Unicode MS"/>
          <w:b/>
          <w:kern w:val="28"/>
          <w:sz w:val="44"/>
          <w:lang w:eastAsia="en-NZ"/>
        </w:rPr>
      </w:pPr>
      <w:bookmarkStart w:id="6" w:name="QuestionsContactInfo"/>
      <w:r>
        <w:rPr>
          <w:lang w:eastAsia="en-NZ"/>
        </w:rPr>
        <w:br w:type="page"/>
      </w:r>
    </w:p>
    <w:p w14:paraId="7657469F" w14:textId="2A9B5386" w:rsidR="00AF3A14" w:rsidRDefault="00A50A3E" w:rsidP="00A50A3E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Question </w:t>
      </w:r>
      <w:r w:rsidR="00581A57">
        <w:rPr>
          <w:lang w:eastAsia="en-NZ"/>
        </w:rPr>
        <w:t>1: C</w:t>
      </w:r>
      <w:r>
        <w:rPr>
          <w:lang w:eastAsia="en-NZ"/>
        </w:rPr>
        <w:t>ontact information</w:t>
      </w:r>
    </w:p>
    <w:bookmarkEnd w:id="6"/>
    <w:p w14:paraId="1EB63C1A" w14:textId="54E0D264" w:rsidR="00A50A3E" w:rsidRDefault="00A50A3E" w:rsidP="00AF3A14">
      <w:pPr>
        <w:rPr>
          <w:rFonts w:eastAsia="Times New Roman"/>
          <w:lang w:eastAsia="en-NZ"/>
        </w:rPr>
      </w:pPr>
    </w:p>
    <w:p w14:paraId="56951073" w14:textId="4FF41BD3" w:rsidR="00A50A3E" w:rsidRDefault="00A6282C" w:rsidP="00AF3A14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442688" behindDoc="0" locked="0" layoutInCell="1" allowOverlap="1" wp14:anchorId="6B19E4B4" wp14:editId="30F6D2FF">
            <wp:simplePos x="0" y="0"/>
            <wp:positionH relativeFrom="column">
              <wp:posOffset>-78499</wp:posOffset>
            </wp:positionH>
            <wp:positionV relativeFrom="paragraph">
              <wp:posOffset>110670</wp:posOffset>
            </wp:positionV>
            <wp:extent cx="1619885" cy="1096645"/>
            <wp:effectExtent l="0" t="0" r="0" b="8255"/>
            <wp:wrapNone/>
            <wp:docPr id="27861833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1833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80FC7" w14:textId="629361FA" w:rsidR="00C6542C" w:rsidRDefault="00A12280" w:rsidP="00AE3644">
      <w:r>
        <w:rPr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2E40C9E7" wp14:editId="6D820B42">
                <wp:simplePos x="0" y="0"/>
                <wp:positionH relativeFrom="column">
                  <wp:posOffset>-342900</wp:posOffset>
                </wp:positionH>
                <wp:positionV relativeFrom="paragraph">
                  <wp:posOffset>1033145</wp:posOffset>
                </wp:positionV>
                <wp:extent cx="1687125" cy="1531620"/>
                <wp:effectExtent l="0" t="0" r="104140" b="49530"/>
                <wp:wrapNone/>
                <wp:docPr id="194886068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125" cy="1531620"/>
                          <a:chOff x="0" y="0"/>
                          <a:chExt cx="1832610" cy="1664335"/>
                        </a:xfrm>
                      </wpg:grpSpPr>
                      <pic:pic xmlns:pic="http://schemas.openxmlformats.org/drawingml/2006/picture">
                        <pic:nvPicPr>
                          <pic:cNvPr id="1686500988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41582"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9384334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5" r="20565"/>
                          <a:stretch>
                            <a:fillRect/>
                          </a:stretch>
                        </pic:blipFill>
                        <pic:spPr bwMode="auto">
                          <a:xfrm rot="1448487">
                            <a:off x="1055370" y="377190"/>
                            <a:ext cx="777240" cy="128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AFCD3" id="Group 44" o:spid="_x0000_s1026" alt="&quot;&quot;" style="position:absolute;margin-left:-27pt;margin-top:81.35pt;width:132.85pt;height:120.6pt;z-index:252196864;mso-width-relative:margin;mso-height-relative:margin" coordsize="18326,16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">
                <v:shape id="Picture 36" o:spid="_x0000_s1027" type="#_x0000_t75" style="position:absolute;width:16198;height:16198;rotation:-1046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">
                  <v:imagedata r:id="rId60" o:title=""/>
                </v:shape>
                <v:shape id="Picture 42" o:spid="_x0000_s1028" type="#_x0000_t75" style="position:absolute;left:10553;top:3771;width:7773;height:12872;rotation:15821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">
                  <v:imagedata r:id="rId61" o:title="" cropleft="12494f" cropright="13477f"/>
                </v:shape>
              </v:group>
            </w:pict>
          </mc:Fallback>
        </mc:AlternateContent>
      </w:r>
      <w:r w:rsidR="00AE3644">
        <w:t xml:space="preserve">Government </w:t>
      </w:r>
      <w:r w:rsidR="00C6542C">
        <w:t>organisations need to let people know how to contact them on their:</w:t>
      </w:r>
    </w:p>
    <w:p w14:paraId="3E256A17" w14:textId="794B8DFF" w:rsidR="00C6542C" w:rsidRDefault="00AE3644" w:rsidP="00C6542C">
      <w:pPr>
        <w:pStyle w:val="Listtoplevel"/>
      </w:pPr>
      <w:r>
        <w:t xml:space="preserve">websites </w:t>
      </w:r>
    </w:p>
    <w:p w14:paraId="15C6CFC0" w14:textId="4C678579" w:rsidR="0089233C" w:rsidRDefault="00AE3644" w:rsidP="00C6542C">
      <w:pPr>
        <w:pStyle w:val="Listtoplevel"/>
      </w:pPr>
      <w:r>
        <w:t>mobile apps</w:t>
      </w:r>
      <w:r w:rsidR="00C6542C">
        <w:t>.</w:t>
      </w:r>
    </w:p>
    <w:p w14:paraId="73D3EA0C" w14:textId="7A23A26A" w:rsidR="0089233C" w:rsidRDefault="0089233C" w:rsidP="00AE3644"/>
    <w:p w14:paraId="1BCA0941" w14:textId="0FBEA6B6" w:rsidR="0089233C" w:rsidRDefault="006F2BC0" w:rsidP="00AE3644">
      <w:r>
        <w:rPr>
          <w:noProof/>
        </w:rPr>
        <w:drawing>
          <wp:anchor distT="0" distB="0" distL="114300" distR="114300" simplePos="0" relativeHeight="252197888" behindDoc="0" locked="0" layoutInCell="1" allowOverlap="1" wp14:anchorId="43CFE5D8" wp14:editId="5736D479">
            <wp:simplePos x="0" y="0"/>
            <wp:positionH relativeFrom="column">
              <wp:posOffset>-228600</wp:posOffset>
            </wp:positionH>
            <wp:positionV relativeFrom="paragraph">
              <wp:posOffset>239683</wp:posOffset>
            </wp:positionV>
            <wp:extent cx="1440000" cy="1440000"/>
            <wp:effectExtent l="0" t="0" r="8255" b="8255"/>
            <wp:wrapNone/>
            <wp:docPr id="370704700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04700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F50A3" w14:textId="5EFD027D" w:rsidR="0089233C" w:rsidRDefault="0089233C" w:rsidP="00AE3644">
      <w:r>
        <w:t>Th</w:t>
      </w:r>
      <w:r w:rsidR="00474B0A">
        <w:t>e</w:t>
      </w:r>
      <w:r>
        <w:t xml:space="preserve"> contact information must be:</w:t>
      </w:r>
    </w:p>
    <w:p w14:paraId="05D53B28" w14:textId="752D6B27" w:rsidR="0089233C" w:rsidRDefault="003C6E74" w:rsidP="0089233C">
      <w:pPr>
        <w:pStyle w:val="Listtoplevel"/>
      </w:pPr>
      <w:r>
        <w:t>easy to understand</w:t>
      </w:r>
    </w:p>
    <w:p w14:paraId="3E468F80" w14:textId="444A9826" w:rsidR="0089233C" w:rsidRPr="0089233C" w:rsidRDefault="00A6282C" w:rsidP="0089233C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1443712" behindDoc="0" locked="0" layoutInCell="1" allowOverlap="1" wp14:anchorId="4C802874" wp14:editId="1CD94B9F">
            <wp:simplePos x="0" y="0"/>
            <wp:positionH relativeFrom="column">
              <wp:posOffset>64068</wp:posOffset>
            </wp:positionH>
            <wp:positionV relativeFrom="paragraph">
              <wp:posOffset>513830</wp:posOffset>
            </wp:positionV>
            <wp:extent cx="777240" cy="1287145"/>
            <wp:effectExtent l="0" t="0" r="0" b="8255"/>
            <wp:wrapNone/>
            <wp:docPr id="1274095243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95243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644" w:rsidRPr="0089233C">
        <w:rPr>
          <w:b/>
          <w:bCs/>
        </w:rPr>
        <w:t xml:space="preserve">and </w:t>
      </w:r>
    </w:p>
    <w:p w14:paraId="2AFF7548" w14:textId="3EF125F9" w:rsidR="0089233C" w:rsidRDefault="00AE3644" w:rsidP="0089233C">
      <w:pPr>
        <w:pStyle w:val="Listtoplevel"/>
      </w:pPr>
      <w:r>
        <w:t xml:space="preserve">accessible. </w:t>
      </w:r>
    </w:p>
    <w:p w14:paraId="778A1B11" w14:textId="77777777" w:rsidR="00185341" w:rsidRDefault="00185341" w:rsidP="00AE3644"/>
    <w:p w14:paraId="354645A5" w14:textId="4CC1FC69" w:rsidR="00185341" w:rsidRDefault="002202DD" w:rsidP="00AE3644">
      <w:r>
        <w:rPr>
          <w:noProof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6B01F23C" wp14:editId="4DC51591">
                <wp:simplePos x="0" y="0"/>
                <wp:positionH relativeFrom="column">
                  <wp:posOffset>-68013</wp:posOffset>
                </wp:positionH>
                <wp:positionV relativeFrom="paragraph">
                  <wp:posOffset>354965</wp:posOffset>
                </wp:positionV>
                <wp:extent cx="1714500" cy="1148080"/>
                <wp:effectExtent l="0" t="0" r="0" b="0"/>
                <wp:wrapNone/>
                <wp:docPr id="335090195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148080"/>
                          <a:chOff x="0" y="0"/>
                          <a:chExt cx="2148840" cy="1439545"/>
                        </a:xfrm>
                      </wpg:grpSpPr>
                      <pic:pic xmlns:pic="http://schemas.openxmlformats.org/drawingml/2006/picture">
                        <pic:nvPicPr>
                          <pic:cNvPr id="1708239853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367246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5" r="20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0"/>
                            <a:ext cx="777240" cy="128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80BC1" id="Group 49" o:spid="_x0000_s1026" alt="&quot;&quot;" style="position:absolute;margin-left:-5.35pt;margin-top:27.95pt;width:135pt;height:90.4pt;z-index:252204032;mso-width-relative:margin;mso-height-relative:margin" coordsize="21488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">
                <v:shape id="Picture 48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">
                  <v:imagedata r:id="rId65" o:title=""/>
                </v:shape>
                <v:shape id="Picture 42" o:spid="_x0000_s1028" type="#_x0000_t75" style="position:absolute;left:13716;width:7772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">
                  <v:imagedata r:id="rId61" o:title="" cropleft="12494f" cropright="13477f"/>
                </v:shape>
              </v:group>
            </w:pict>
          </mc:Fallback>
        </mc:AlternateContent>
      </w:r>
    </w:p>
    <w:p w14:paraId="1EA7B503" w14:textId="77777777" w:rsidR="00581A57" w:rsidRDefault="00AE3644" w:rsidP="00581A57">
      <w:r>
        <w:t xml:space="preserve">Government organisations should </w:t>
      </w:r>
      <w:r w:rsidR="00185341">
        <w:t xml:space="preserve">have </w:t>
      </w:r>
      <w:r>
        <w:t xml:space="preserve">more than </w:t>
      </w:r>
      <w:r w:rsidR="00185341">
        <w:t>1</w:t>
      </w:r>
      <w:r>
        <w:t xml:space="preserve"> way for people to </w:t>
      </w:r>
      <w:r w:rsidR="00F55EF3">
        <w:t>contact them</w:t>
      </w:r>
      <w:r w:rsidR="00E1479E">
        <w:t>.</w:t>
      </w:r>
    </w:p>
    <w:p w14:paraId="528A83F0" w14:textId="77777777" w:rsidR="00581A57" w:rsidRDefault="00581A57" w:rsidP="00581A57"/>
    <w:p w14:paraId="7C0C3798" w14:textId="0D3CE0A4" w:rsidR="00FE0127" w:rsidRPr="00581A57" w:rsidRDefault="00FE0127" w:rsidP="00AE5205">
      <w:pPr>
        <w:pStyle w:val="ListParagraph"/>
        <w:numPr>
          <w:ilvl w:val="0"/>
          <w:numId w:val="11"/>
        </w:numPr>
        <w:ind w:left="3686" w:hanging="567"/>
        <w:rPr>
          <w:rFonts w:eastAsia="Times New Roman"/>
          <w:b/>
          <w:bCs/>
          <w:szCs w:val="24"/>
          <w:lang w:eastAsia="en-NZ"/>
        </w:rPr>
      </w:pPr>
      <w:r w:rsidRPr="00581A57">
        <w:rPr>
          <w:rFonts w:eastAsia="Times New Roman"/>
          <w:b/>
          <w:bCs/>
          <w:lang w:eastAsia="en-NZ"/>
        </w:rPr>
        <w:lastRenderedPageBreak/>
        <w:t xml:space="preserve">How do you like to contact a </w:t>
      </w:r>
      <w:r w:rsidR="00876FB5" w:rsidRPr="00581A57">
        <w:rPr>
          <w:rFonts w:eastAsia="Times New Roman"/>
          <w:b/>
          <w:bCs/>
          <w:szCs w:val="24"/>
          <w:lang w:eastAsia="en-NZ"/>
        </w:rPr>
        <w:t>g</w:t>
      </w:r>
      <w:r w:rsidRPr="00581A57">
        <w:rPr>
          <w:rFonts w:eastAsia="Times New Roman"/>
          <w:b/>
          <w:bCs/>
          <w:szCs w:val="24"/>
          <w:lang w:eastAsia="en-NZ"/>
        </w:rPr>
        <w:t xml:space="preserve">overnment organisation? </w:t>
      </w:r>
    </w:p>
    <w:p w14:paraId="0BE7F398" w14:textId="73829DE9" w:rsidR="00EA4BA9" w:rsidRDefault="00581A57" w:rsidP="0053164A">
      <w:pPr>
        <w:spacing w:line="336" w:lineRule="auto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391488" behindDoc="0" locked="0" layoutInCell="1" allowOverlap="1" wp14:anchorId="6963D03D" wp14:editId="608AF425">
            <wp:simplePos x="0" y="0"/>
            <wp:positionH relativeFrom="column">
              <wp:posOffset>340880</wp:posOffset>
            </wp:positionH>
            <wp:positionV relativeFrom="paragraph">
              <wp:posOffset>232410</wp:posOffset>
            </wp:positionV>
            <wp:extent cx="719686" cy="652216"/>
            <wp:effectExtent l="0" t="0" r="4445" b="0"/>
            <wp:wrapNone/>
            <wp:docPr id="1339388999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899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86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437FB" w14:textId="4194C459" w:rsidR="00A6282C" w:rsidRDefault="00A6282C" w:rsidP="00A6282C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Tick the boxes next to the answers that are right for you:</w:t>
      </w:r>
    </w:p>
    <w:p w14:paraId="019D3822" w14:textId="033D5A6F" w:rsidR="009427AE" w:rsidRDefault="00581A57" w:rsidP="0053164A">
      <w:pPr>
        <w:spacing w:line="336" w:lineRule="auto"/>
        <w:rPr>
          <w:rFonts w:eastAsia="Times New Roman"/>
          <w:lang w:eastAsia="en-NZ"/>
        </w:rPr>
      </w:pPr>
      <w:r w:rsidRPr="001D7201">
        <w:rPr>
          <w:rFonts w:eastAsia="Times New Roman"/>
          <w:b/>
          <w:bCs/>
          <w:noProof/>
          <w:lang w:eastAsia="en-NZ"/>
        </w:rPr>
        <w:drawing>
          <wp:anchor distT="0" distB="0" distL="114300" distR="114300" simplePos="0" relativeHeight="251915776" behindDoc="0" locked="0" layoutInCell="1" allowOverlap="1" wp14:anchorId="5222A920" wp14:editId="46AC717F">
            <wp:simplePos x="0" y="0"/>
            <wp:positionH relativeFrom="column">
              <wp:posOffset>207645</wp:posOffset>
            </wp:positionH>
            <wp:positionV relativeFrom="paragraph">
              <wp:posOffset>21821</wp:posOffset>
            </wp:positionV>
            <wp:extent cx="775335" cy="775335"/>
            <wp:effectExtent l="0" t="0" r="5715" b="5715"/>
            <wp:wrapNone/>
            <wp:docPr id="504192524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92524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2C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7AB39A5" wp14:editId="4A20AEF1">
                <wp:simplePos x="0" y="0"/>
                <wp:positionH relativeFrom="column">
                  <wp:posOffset>2433840</wp:posOffset>
                </wp:positionH>
                <wp:positionV relativeFrom="line">
                  <wp:posOffset>219363</wp:posOffset>
                </wp:positionV>
                <wp:extent cx="359410" cy="359410"/>
                <wp:effectExtent l="0" t="0" r="21590" b="21590"/>
                <wp:wrapNone/>
                <wp:docPr id="9953482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C68BA" id="Rectangle 5" o:spid="_x0000_s1026" style="position:absolute;margin-left:191.65pt;margin-top:17.25pt;width:28.3pt;height:28.3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HiG64XfAAAACQEAAA8AAAAAAAAAAAAAAAAAsAQAAGRycy9kb3ducmV2Lnht&#10;bFBLBQYAAAAABAAEAPMAAAC8BQAAAAA=&#10;" filled="f" strokecolor="windowText" strokeweight="1pt">
                <w10:wrap anchory="line"/>
              </v:rect>
            </w:pict>
          </mc:Fallback>
        </mc:AlternateContent>
      </w:r>
    </w:p>
    <w:p w14:paraId="54376A1A" w14:textId="4BB27556" w:rsidR="009427AE" w:rsidRDefault="00FC1B01" w:rsidP="00A6282C">
      <w:pPr>
        <w:spacing w:line="336" w:lineRule="auto"/>
        <w:ind w:left="5040"/>
      </w:pPr>
      <w:r>
        <w:t>p</w:t>
      </w:r>
      <w:r w:rsidRPr="43FDAFB4">
        <w:t xml:space="preserve">hone </w:t>
      </w:r>
      <w:r w:rsidR="009427AE" w:rsidRPr="43FDAFB4">
        <w:t>call</w:t>
      </w:r>
    </w:p>
    <w:p w14:paraId="02F41BC9" w14:textId="1C75FCA2" w:rsidR="009427AE" w:rsidRDefault="00581A57" w:rsidP="00A6282C">
      <w:pPr>
        <w:spacing w:line="336" w:lineRule="auto"/>
        <w:ind w:left="5040"/>
      </w:pPr>
      <w:r>
        <w:rPr>
          <w:noProof/>
        </w:rPr>
        <w:drawing>
          <wp:anchor distT="0" distB="0" distL="114300" distR="114300" simplePos="0" relativeHeight="251398656" behindDoc="0" locked="0" layoutInCell="1" allowOverlap="1" wp14:anchorId="02D73178" wp14:editId="3B79B1F2">
            <wp:simplePos x="0" y="0"/>
            <wp:positionH relativeFrom="column">
              <wp:posOffset>206375</wp:posOffset>
            </wp:positionH>
            <wp:positionV relativeFrom="paragraph">
              <wp:posOffset>274840</wp:posOffset>
            </wp:positionV>
            <wp:extent cx="775854" cy="775854"/>
            <wp:effectExtent l="0" t="0" r="5715" b="5715"/>
            <wp:wrapNone/>
            <wp:docPr id="1735580992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80992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54" cy="77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2C"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1143D0D7" wp14:editId="2535380E">
                <wp:simplePos x="0" y="0"/>
                <wp:positionH relativeFrom="column">
                  <wp:posOffset>2426855</wp:posOffset>
                </wp:positionH>
                <wp:positionV relativeFrom="line">
                  <wp:posOffset>265430</wp:posOffset>
                </wp:positionV>
                <wp:extent cx="359410" cy="359410"/>
                <wp:effectExtent l="0" t="0" r="21590" b="21590"/>
                <wp:wrapNone/>
                <wp:docPr id="68777058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4580D" id="Rectangle 5" o:spid="_x0000_s1026" style="position:absolute;margin-left:191.1pt;margin-top:20.9pt;width:28.3pt;height:28.3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" filled="f" strokecolor="windowText" strokeweight="1pt">
                <w10:wrap anchory="line"/>
              </v:rect>
            </w:pict>
          </mc:Fallback>
        </mc:AlternateContent>
      </w:r>
    </w:p>
    <w:p w14:paraId="6CEE3DDF" w14:textId="2DC8482C" w:rsidR="009427AE" w:rsidRDefault="00FC1B01" w:rsidP="00A6282C">
      <w:pPr>
        <w:spacing w:line="336" w:lineRule="auto"/>
        <w:ind w:left="5040"/>
      </w:pPr>
      <w:r>
        <w:t>e</w:t>
      </w:r>
      <w:r w:rsidRPr="1FD8A8C1">
        <w:t>mail</w:t>
      </w:r>
    </w:p>
    <w:p w14:paraId="2B397A38" w14:textId="1A1815A4" w:rsidR="009427AE" w:rsidRDefault="009427AE" w:rsidP="00A6282C">
      <w:pPr>
        <w:spacing w:line="336" w:lineRule="auto"/>
        <w:ind w:left="5040"/>
      </w:pPr>
    </w:p>
    <w:p w14:paraId="0AC8950B" w14:textId="5BCFE9D6" w:rsidR="009427AE" w:rsidRDefault="00581A57" w:rsidP="00A6282C">
      <w:pPr>
        <w:spacing w:line="336" w:lineRule="auto"/>
        <w:ind w:left="5040"/>
      </w:pPr>
      <w:r w:rsidRPr="00AB30B5">
        <w:rPr>
          <w:noProof/>
        </w:rPr>
        <w:drawing>
          <wp:anchor distT="0" distB="0" distL="114300" distR="114300" simplePos="0" relativeHeight="251403776" behindDoc="0" locked="0" layoutInCell="1" allowOverlap="1" wp14:anchorId="5F6C91C0" wp14:editId="050F6A9D">
            <wp:simplePos x="0" y="0"/>
            <wp:positionH relativeFrom="column">
              <wp:posOffset>-108585</wp:posOffset>
            </wp:positionH>
            <wp:positionV relativeFrom="paragraph">
              <wp:posOffset>236971</wp:posOffset>
            </wp:positionV>
            <wp:extent cx="1619885" cy="283210"/>
            <wp:effectExtent l="0" t="0" r="0" b="2540"/>
            <wp:wrapNone/>
            <wp:docPr id="207993779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3779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2C"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76275DA6" wp14:editId="05B43670">
                <wp:simplePos x="0" y="0"/>
                <wp:positionH relativeFrom="column">
                  <wp:posOffset>2427490</wp:posOffset>
                </wp:positionH>
                <wp:positionV relativeFrom="paragraph">
                  <wp:posOffset>46355</wp:posOffset>
                </wp:positionV>
                <wp:extent cx="359410" cy="359410"/>
                <wp:effectExtent l="0" t="0" r="21590" b="21590"/>
                <wp:wrapNone/>
                <wp:docPr id="108202893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F9E47" id="Rectangle 5" o:spid="_x0000_s1026" style="position:absolute;margin-left:191.15pt;margin-top:3.65pt;width:28.3pt;height:28.3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" filled="f" strokecolor="windowText" strokeweight="1pt"/>
            </w:pict>
          </mc:Fallback>
        </mc:AlternateContent>
      </w:r>
      <w:r w:rsidR="009427AE" w:rsidRPr="1FD8A8C1">
        <w:t>Seeflow</w:t>
      </w:r>
      <w:r w:rsidR="00AB30B5">
        <w:t xml:space="preserve"> / New Zealand Sign Language</w:t>
      </w:r>
      <w:r w:rsidR="009E3B3A">
        <w:t xml:space="preserve"> service</w:t>
      </w:r>
    </w:p>
    <w:p w14:paraId="5D05A9E2" w14:textId="576FEB5F" w:rsidR="009427AE" w:rsidRDefault="00581A57" w:rsidP="00A6282C">
      <w:pPr>
        <w:spacing w:line="336" w:lineRule="auto"/>
        <w:ind w:left="5040"/>
      </w:pPr>
      <w:r w:rsidRPr="008B6927">
        <w:rPr>
          <w:rFonts w:eastAsia="Times New Roman" w:cs="Times New Roman"/>
          <w:noProof/>
          <w:sz w:val="28"/>
        </w:rPr>
        <w:drawing>
          <wp:anchor distT="0" distB="0" distL="114300" distR="114300" simplePos="0" relativeHeight="251424256" behindDoc="0" locked="0" layoutInCell="1" allowOverlap="1" wp14:anchorId="3795AC80" wp14:editId="62557FA9">
            <wp:simplePos x="0" y="0"/>
            <wp:positionH relativeFrom="column">
              <wp:posOffset>261678</wp:posOffset>
            </wp:positionH>
            <wp:positionV relativeFrom="paragraph">
              <wp:posOffset>86418</wp:posOffset>
            </wp:positionV>
            <wp:extent cx="719455" cy="993140"/>
            <wp:effectExtent l="0" t="0" r="4445" b="0"/>
            <wp:wrapThrough wrapText="bothSides">
              <wp:wrapPolygon edited="0">
                <wp:start x="0" y="0"/>
                <wp:lineTo x="0" y="11601"/>
                <wp:lineTo x="6863" y="13258"/>
                <wp:lineTo x="2288" y="14916"/>
                <wp:lineTo x="1144" y="16159"/>
                <wp:lineTo x="1144" y="21130"/>
                <wp:lineTo x="18874" y="21130"/>
                <wp:lineTo x="21162" y="12015"/>
                <wp:lineTo x="21162" y="1657"/>
                <wp:lineTo x="6291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2C"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1BEE6107" wp14:editId="6D990B23">
                <wp:simplePos x="0" y="0"/>
                <wp:positionH relativeFrom="column">
                  <wp:posOffset>2418715</wp:posOffset>
                </wp:positionH>
                <wp:positionV relativeFrom="line">
                  <wp:posOffset>191885</wp:posOffset>
                </wp:positionV>
                <wp:extent cx="359410" cy="359410"/>
                <wp:effectExtent l="0" t="0" r="21590" b="21590"/>
                <wp:wrapNone/>
                <wp:docPr id="17056526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9CB31" id="Rectangle 5" o:spid="_x0000_s1026" style="position:absolute;margin-left:190.45pt;margin-top:15.1pt;width:28.3pt;height:28.3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" filled="f" strokecolor="windowText" strokeweight="1pt">
                <w10:wrap anchory="line"/>
              </v:rect>
            </w:pict>
          </mc:Fallback>
        </mc:AlternateContent>
      </w:r>
    </w:p>
    <w:p w14:paraId="4C0A7261" w14:textId="071448B2" w:rsidR="009427AE" w:rsidRDefault="00FC1B01" w:rsidP="00A6282C">
      <w:pPr>
        <w:spacing w:line="336" w:lineRule="auto"/>
        <w:ind w:left="5040"/>
      </w:pPr>
      <w:r>
        <w:t xml:space="preserve">New Zealand </w:t>
      </w:r>
      <w:r w:rsidR="009427AE" w:rsidRPr="43FDAFB4">
        <w:t xml:space="preserve">Relay </w:t>
      </w:r>
      <w:r>
        <w:t>S</w:t>
      </w:r>
      <w:r w:rsidRPr="43FDAFB4">
        <w:t>ervice</w:t>
      </w:r>
    </w:p>
    <w:p w14:paraId="453BA6A8" w14:textId="292A6C95" w:rsidR="009427AE" w:rsidRDefault="00A6282C" w:rsidP="00A6282C">
      <w:pPr>
        <w:spacing w:line="336" w:lineRule="auto"/>
        <w:ind w:left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46110671" wp14:editId="234D38DD">
                <wp:simplePos x="0" y="0"/>
                <wp:positionH relativeFrom="column">
                  <wp:posOffset>2433320</wp:posOffset>
                </wp:positionH>
                <wp:positionV relativeFrom="paragraph">
                  <wp:posOffset>235758</wp:posOffset>
                </wp:positionV>
                <wp:extent cx="359410" cy="359410"/>
                <wp:effectExtent l="0" t="0" r="21590" b="21590"/>
                <wp:wrapNone/>
                <wp:docPr id="4082588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B423C" id="Rectangle 5" o:spid="_x0000_s1026" style="position:absolute;margin-left:191.6pt;margin-top:18.55pt;width:28.3pt;height:28.3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DO/bPTfAAAACQEAAA8AAAAAAAAAAAAAAAAAsAQAAGRycy9kb3ducmV2Lnht&#10;bFBLBQYAAAAABAAEAPMAAAC8BQAAAAA=&#10;" filled="f" strokecolor="windowText" strokeweight="1pt"/>
            </w:pict>
          </mc:Fallback>
        </mc:AlternateContent>
      </w:r>
    </w:p>
    <w:p w14:paraId="47D2D399" w14:textId="497A82FF" w:rsidR="009427AE" w:rsidRDefault="00FC1B01" w:rsidP="00A6282C">
      <w:pPr>
        <w:spacing w:line="336" w:lineRule="auto"/>
        <w:ind w:left="5040"/>
      </w:pPr>
      <w:r>
        <w:t>o</w:t>
      </w:r>
      <w:r w:rsidRPr="43FDAFB4">
        <w:t xml:space="preserve">nline </w:t>
      </w:r>
      <w:r w:rsidR="009427AE" w:rsidRPr="43FDAFB4">
        <w:t>form</w:t>
      </w:r>
    </w:p>
    <w:p w14:paraId="33BE1517" w14:textId="7C00441A" w:rsidR="0053164A" w:rsidRDefault="00581A57" w:rsidP="00A6282C">
      <w:pPr>
        <w:spacing w:line="336" w:lineRule="auto"/>
        <w:ind w:left="5040"/>
      </w:pPr>
      <w:r>
        <w:rPr>
          <w:noProof/>
        </w:rPr>
        <w:drawing>
          <wp:anchor distT="0" distB="0" distL="114300" distR="114300" simplePos="0" relativeHeight="251419136" behindDoc="0" locked="0" layoutInCell="1" allowOverlap="1" wp14:anchorId="2E459493" wp14:editId="729BE963">
            <wp:simplePos x="0" y="0"/>
            <wp:positionH relativeFrom="column">
              <wp:posOffset>137737</wp:posOffset>
            </wp:positionH>
            <wp:positionV relativeFrom="paragraph">
              <wp:posOffset>61133</wp:posOffset>
            </wp:positionV>
            <wp:extent cx="1010631" cy="1010631"/>
            <wp:effectExtent l="0" t="0" r="0" b="0"/>
            <wp:wrapNone/>
            <wp:docPr id="154414411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4411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31" cy="1010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F4"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44CC074C" wp14:editId="648B2ACF">
                <wp:simplePos x="0" y="0"/>
                <wp:positionH relativeFrom="column">
                  <wp:posOffset>2422410</wp:posOffset>
                </wp:positionH>
                <wp:positionV relativeFrom="paragraph">
                  <wp:posOffset>288925</wp:posOffset>
                </wp:positionV>
                <wp:extent cx="359410" cy="359410"/>
                <wp:effectExtent l="0" t="0" r="21590" b="21590"/>
                <wp:wrapNone/>
                <wp:docPr id="188566586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94FE6" id="Rectangle 5" o:spid="_x0000_s1026" style="position:absolute;margin-left:190.75pt;margin-top:22.75pt;width:28.3pt;height:28.3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" filled="f" strokecolor="windowText" strokeweight="1pt"/>
            </w:pict>
          </mc:Fallback>
        </mc:AlternateContent>
      </w:r>
    </w:p>
    <w:p w14:paraId="7CE4CA60" w14:textId="1ED49FD9" w:rsidR="0053164A" w:rsidRDefault="00FC1B01" w:rsidP="00A6282C">
      <w:pPr>
        <w:spacing w:line="336" w:lineRule="auto"/>
        <w:ind w:left="5040"/>
      </w:pPr>
      <w:r>
        <w:t xml:space="preserve">video </w:t>
      </w:r>
      <w:r w:rsidR="008E58E0">
        <w:t>c</w:t>
      </w:r>
      <w:r w:rsidR="0053164A">
        <w:t>all</w:t>
      </w:r>
    </w:p>
    <w:p w14:paraId="5393AE49" w14:textId="5190975C" w:rsidR="00A6282C" w:rsidRDefault="00A6282C" w:rsidP="00A6282C">
      <w:pPr>
        <w:ind w:left="4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66654DD6" wp14:editId="522C7AF1">
                <wp:simplePos x="0" y="0"/>
                <wp:positionH relativeFrom="column">
                  <wp:posOffset>2423160</wp:posOffset>
                </wp:positionH>
                <wp:positionV relativeFrom="paragraph">
                  <wp:posOffset>315075</wp:posOffset>
                </wp:positionV>
                <wp:extent cx="359410" cy="359410"/>
                <wp:effectExtent l="0" t="0" r="21590" b="21590"/>
                <wp:wrapNone/>
                <wp:docPr id="202605709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C459A" id="Rectangle 5" o:spid="_x0000_s1026" style="position:absolute;margin-left:190.8pt;margin-top:24.8pt;width:28.3pt;height:28.3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MWWIy/fAAAACgEAAA8AAAAAAAAAAAAAAAAAsAQAAGRycy9kb3ducmV2Lnht&#10;bFBLBQYAAAAABAAEAPMAAAC8BQAAAAA=&#10;" filled="f" strokecolor="windowText" strokeweight="1pt"/>
            </w:pict>
          </mc:Fallback>
        </mc:AlternateContent>
      </w:r>
    </w:p>
    <w:p w14:paraId="7328C40D" w14:textId="7E2778D7" w:rsidR="00A6282C" w:rsidRDefault="00581A57" w:rsidP="00A6282C">
      <w:pPr>
        <w:ind w:left="5040"/>
      </w:pPr>
      <w:r>
        <w:rPr>
          <w:noProof/>
        </w:rPr>
        <w:drawing>
          <wp:anchor distT="0" distB="0" distL="114300" distR="114300" simplePos="0" relativeHeight="251932160" behindDoc="0" locked="0" layoutInCell="1" allowOverlap="1" wp14:anchorId="191DAD6D" wp14:editId="64F3A8B4">
            <wp:simplePos x="0" y="0"/>
            <wp:positionH relativeFrom="column">
              <wp:posOffset>138891</wp:posOffset>
            </wp:positionH>
            <wp:positionV relativeFrom="paragraph">
              <wp:posOffset>316923</wp:posOffset>
            </wp:positionV>
            <wp:extent cx="1024486" cy="1024486"/>
            <wp:effectExtent l="0" t="0" r="0" b="4445"/>
            <wp:wrapNone/>
            <wp:docPr id="825851034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5180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486" cy="102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2C">
        <w:t>t</w:t>
      </w:r>
      <w:r w:rsidR="00A6282C" w:rsidRPr="54582471">
        <w:t xml:space="preserve">ext message </w:t>
      </w:r>
      <w:r w:rsidR="00A6282C">
        <w:t>/ S</w:t>
      </w:r>
      <w:r w:rsidR="00A6282C" w:rsidRPr="54582471">
        <w:t>MS</w:t>
      </w:r>
    </w:p>
    <w:p w14:paraId="64466630" w14:textId="0F1D9D47" w:rsidR="00A6282C" w:rsidRDefault="00A6282C" w:rsidP="00A6282C">
      <w:pPr>
        <w:ind w:left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864FFA8" wp14:editId="5E82921E">
                <wp:simplePos x="0" y="0"/>
                <wp:positionH relativeFrom="column">
                  <wp:posOffset>2423160</wp:posOffset>
                </wp:positionH>
                <wp:positionV relativeFrom="paragraph">
                  <wp:posOffset>319290</wp:posOffset>
                </wp:positionV>
                <wp:extent cx="359410" cy="359410"/>
                <wp:effectExtent l="0" t="0" r="21590" b="21590"/>
                <wp:wrapNone/>
                <wp:docPr id="118752138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E133" id="Rectangle 5" o:spid="_x0000_s1026" style="position:absolute;margin-left:190.8pt;margin-top:25.15pt;width:28.3pt;height:28.3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JRAFx/fAAAACgEAAA8AAAAAAAAAAAAAAAAAsAQAAGRycy9kb3ducmV2Lnht&#10;bFBLBQYAAAAABAAEAPMAAAC8BQAAAAA=&#10;" filled="f" strokecolor="windowText" strokeweight="1pt"/>
            </w:pict>
          </mc:Fallback>
        </mc:AlternateContent>
      </w:r>
    </w:p>
    <w:p w14:paraId="7BCB38BE" w14:textId="39BEC07A" w:rsidR="00A6282C" w:rsidRDefault="00A6282C" w:rsidP="00A6282C">
      <w:pPr>
        <w:ind w:left="5040" w:right="-188"/>
      </w:pPr>
      <w:r>
        <w:t>c</w:t>
      </w:r>
      <w:r w:rsidRPr="43FDAFB4">
        <w:t>hatbot</w:t>
      </w:r>
      <w:r>
        <w:t xml:space="preserve"> – when you talk to a computer online not a person</w:t>
      </w:r>
    </w:p>
    <w:p w14:paraId="3E4CD426" w14:textId="65EAD3D9" w:rsidR="00A6282C" w:rsidRDefault="00581A57" w:rsidP="00A6282C">
      <w:pPr>
        <w:ind w:left="5040"/>
      </w:pPr>
      <w:r>
        <w:rPr>
          <w:noProof/>
        </w:rPr>
        <w:drawing>
          <wp:anchor distT="0" distB="0" distL="114300" distR="114300" simplePos="0" relativeHeight="251940352" behindDoc="0" locked="0" layoutInCell="1" allowOverlap="1" wp14:anchorId="7AA765BF" wp14:editId="608838B0">
            <wp:simplePos x="0" y="0"/>
            <wp:positionH relativeFrom="column">
              <wp:posOffset>345266</wp:posOffset>
            </wp:positionH>
            <wp:positionV relativeFrom="paragraph">
              <wp:posOffset>205047</wp:posOffset>
            </wp:positionV>
            <wp:extent cx="705601" cy="705601"/>
            <wp:effectExtent l="0" t="0" r="0" b="0"/>
            <wp:wrapNone/>
            <wp:docPr id="491789307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04869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1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2C"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6BB8D14" wp14:editId="0E720D0A">
                <wp:simplePos x="0" y="0"/>
                <wp:positionH relativeFrom="column">
                  <wp:posOffset>2424545</wp:posOffset>
                </wp:positionH>
                <wp:positionV relativeFrom="paragraph">
                  <wp:posOffset>277149</wp:posOffset>
                </wp:positionV>
                <wp:extent cx="359410" cy="359410"/>
                <wp:effectExtent l="0" t="0" r="21590" b="21590"/>
                <wp:wrapNone/>
                <wp:docPr id="12585647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7C75E" id="Rectangle 5" o:spid="_x0000_s1026" style="position:absolute;margin-left:190.9pt;margin-top:21.8pt;width:28.3pt;height:28.3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" filled="f" strokecolor="windowText" strokeweight="1pt"/>
            </w:pict>
          </mc:Fallback>
        </mc:AlternateContent>
      </w:r>
    </w:p>
    <w:p w14:paraId="24738ADA" w14:textId="1B200BCB" w:rsidR="00A6282C" w:rsidRDefault="00A6282C" w:rsidP="00A6282C">
      <w:pPr>
        <w:ind w:left="5040"/>
      </w:pPr>
      <w:r>
        <w:t xml:space="preserve">other:_________________ </w:t>
      </w:r>
    </w:p>
    <w:p w14:paraId="38A561BD" w14:textId="5A4548BF" w:rsidR="00B0701A" w:rsidRDefault="009F075D" w:rsidP="00AD5A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D344DE7" wp14:editId="3326A21C">
                <wp:simplePos x="0" y="0"/>
                <wp:positionH relativeFrom="column">
                  <wp:posOffset>-2278380</wp:posOffset>
                </wp:positionH>
                <wp:positionV relativeFrom="paragraph">
                  <wp:posOffset>-5598160</wp:posOffset>
                </wp:positionV>
                <wp:extent cx="359410" cy="359410"/>
                <wp:effectExtent l="0" t="0" r="21590" b="21590"/>
                <wp:wrapNone/>
                <wp:docPr id="11565587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83236" id="Rectangle 5" o:spid="_x0000_s1026" style="position:absolute;margin-left:-179.4pt;margin-top:-440.8pt;width:28.3pt;height:28.3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2217500" wp14:editId="00EB0153">
                <wp:simplePos x="0" y="0"/>
                <wp:positionH relativeFrom="column">
                  <wp:posOffset>-2278380</wp:posOffset>
                </wp:positionH>
                <wp:positionV relativeFrom="line">
                  <wp:posOffset>-4489796</wp:posOffset>
                </wp:positionV>
                <wp:extent cx="359410" cy="359410"/>
                <wp:effectExtent l="0" t="0" r="21590" b="21590"/>
                <wp:wrapNone/>
                <wp:docPr id="214236892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C4301" id="Rectangle 5" o:spid="_x0000_s1026" style="position:absolute;margin-left:-179.4pt;margin-top:-353.55pt;width:28.3pt;height:28.3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" filled="f" strokecolor="windowText" strokeweight="1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D866BE4" wp14:editId="529E73BD">
                <wp:simplePos x="0" y="0"/>
                <wp:positionH relativeFrom="column">
                  <wp:posOffset>-2278380</wp:posOffset>
                </wp:positionH>
                <wp:positionV relativeFrom="paragraph">
                  <wp:posOffset>-3526905</wp:posOffset>
                </wp:positionV>
                <wp:extent cx="359410" cy="359410"/>
                <wp:effectExtent l="0" t="0" r="21590" b="21590"/>
                <wp:wrapNone/>
                <wp:docPr id="51039595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F38EE" id="Rectangle 5" o:spid="_x0000_s1026" style="position:absolute;margin-left:-179.4pt;margin-top:-277.7pt;width:28.3pt;height:28.3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0516E5F" wp14:editId="4F3C795C">
                <wp:simplePos x="0" y="0"/>
                <wp:positionH relativeFrom="column">
                  <wp:posOffset>-2188210</wp:posOffset>
                </wp:positionH>
                <wp:positionV relativeFrom="line">
                  <wp:posOffset>-5921375</wp:posOffset>
                </wp:positionV>
                <wp:extent cx="360000" cy="360000"/>
                <wp:effectExtent l="0" t="0" r="21590" b="21590"/>
                <wp:wrapNone/>
                <wp:docPr id="129245539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9A8F9" id="Rectangle 5" o:spid="_x0000_s1026" style="position:absolute;margin-left:-172.3pt;margin-top:-466.25pt;width:28.35pt;height:28.3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" filled="f" strokecolor="windowText" strokeweight="1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818B8DB" wp14:editId="5E088DD8">
                <wp:simplePos x="0" y="0"/>
                <wp:positionH relativeFrom="column">
                  <wp:posOffset>-2188210</wp:posOffset>
                </wp:positionH>
                <wp:positionV relativeFrom="line">
                  <wp:posOffset>-4865461</wp:posOffset>
                </wp:positionV>
                <wp:extent cx="360000" cy="360000"/>
                <wp:effectExtent l="0" t="0" r="21590" b="21590"/>
                <wp:wrapNone/>
                <wp:docPr id="182377136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F33BC" id="Rectangle 5" o:spid="_x0000_s1026" style="position:absolute;margin-left:-172.3pt;margin-top:-383.1pt;width:28.35pt;height:28.3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" filled="f" strokecolor="windowText" strokeweight="1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FB87264" wp14:editId="0BBF11AE">
                <wp:simplePos x="0" y="0"/>
                <wp:positionH relativeFrom="column">
                  <wp:posOffset>-2188210</wp:posOffset>
                </wp:positionH>
                <wp:positionV relativeFrom="paragraph">
                  <wp:posOffset>-3820432</wp:posOffset>
                </wp:positionV>
                <wp:extent cx="360000" cy="360000"/>
                <wp:effectExtent l="0" t="0" r="21590" b="21590"/>
                <wp:wrapNone/>
                <wp:docPr id="1784499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89F9D" id="Rectangle 5" o:spid="_x0000_s1026" style="position:absolute;margin-left:-172.3pt;margin-top:-300.8pt;width:28.35pt;height:28.3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634D736" wp14:editId="04679F08">
                <wp:simplePos x="0" y="0"/>
                <wp:positionH relativeFrom="column">
                  <wp:posOffset>-2340610</wp:posOffset>
                </wp:positionH>
                <wp:positionV relativeFrom="line">
                  <wp:posOffset>-6073775</wp:posOffset>
                </wp:positionV>
                <wp:extent cx="360000" cy="360000"/>
                <wp:effectExtent l="0" t="0" r="21590" b="21590"/>
                <wp:wrapNone/>
                <wp:docPr id="100466130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2335D" id="Rectangle 5" o:spid="_x0000_s1026" style="position:absolute;margin-left:-184.3pt;margin-top:-478.25pt;width:28.35pt;height:28.3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" filled="f" strokecolor="windowText" strokeweight="1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605EC39" wp14:editId="1801EFA5">
                <wp:simplePos x="0" y="0"/>
                <wp:positionH relativeFrom="column">
                  <wp:posOffset>-2340610</wp:posOffset>
                </wp:positionH>
                <wp:positionV relativeFrom="line">
                  <wp:posOffset>-5017861</wp:posOffset>
                </wp:positionV>
                <wp:extent cx="360000" cy="360000"/>
                <wp:effectExtent l="0" t="0" r="21590" b="21590"/>
                <wp:wrapNone/>
                <wp:docPr id="191472494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D1A40" id="Rectangle 5" o:spid="_x0000_s1026" style="position:absolute;margin-left:-184.3pt;margin-top:-395.1pt;width:28.35pt;height:28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" filled="f" strokecolor="windowText" strokeweight="1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432ADA8" wp14:editId="1EF1EE00">
                <wp:simplePos x="0" y="0"/>
                <wp:positionH relativeFrom="column">
                  <wp:posOffset>-2340610</wp:posOffset>
                </wp:positionH>
                <wp:positionV relativeFrom="paragraph">
                  <wp:posOffset>-3972832</wp:posOffset>
                </wp:positionV>
                <wp:extent cx="360000" cy="360000"/>
                <wp:effectExtent l="0" t="0" r="21590" b="21590"/>
                <wp:wrapNone/>
                <wp:docPr id="129469776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397BE" id="Rectangle 5" o:spid="_x0000_s1026" style="position:absolute;margin-left:-184.3pt;margin-top:-312.8pt;width:28.35pt;height:28.3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" filled="f" strokecolor="windowText" strokeweight="1pt"/>
            </w:pict>
          </mc:Fallback>
        </mc:AlternateContent>
      </w:r>
      <w:r w:rsidR="00781C9C">
        <w:rPr>
          <w:noProof/>
        </w:rPr>
        <w:drawing>
          <wp:anchor distT="0" distB="0" distL="114300" distR="114300" simplePos="0" relativeHeight="252153856" behindDoc="0" locked="0" layoutInCell="1" allowOverlap="1" wp14:anchorId="6D682AD7" wp14:editId="38A9AE15">
            <wp:simplePos x="0" y="0"/>
            <wp:positionH relativeFrom="column">
              <wp:posOffset>70485</wp:posOffset>
            </wp:positionH>
            <wp:positionV relativeFrom="paragraph">
              <wp:posOffset>-212678</wp:posOffset>
            </wp:positionV>
            <wp:extent cx="1080000" cy="1008926"/>
            <wp:effectExtent l="0" t="0" r="6350" b="1270"/>
            <wp:wrapNone/>
            <wp:docPr id="210585331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5331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40C">
        <w:t>Please tell us why you made these choices</w:t>
      </w:r>
      <w:r w:rsidR="00CB464D">
        <w:t xml:space="preserve"> for Question 1</w:t>
      </w:r>
      <w:r w:rsidR="00FE640C">
        <w:t xml:space="preserve"> in the box</w:t>
      </w:r>
      <w:r w:rsidR="00A9712A">
        <w:t>:</w:t>
      </w:r>
    </w:p>
    <w:p w14:paraId="31102A66" w14:textId="2ACCD111" w:rsidR="009427AE" w:rsidRDefault="009C74B9" w:rsidP="009427AE">
      <w:pPr>
        <w:ind w:left="4500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7D86634" wp14:editId="148D2DB5">
                <wp:simplePos x="0" y="0"/>
                <wp:positionH relativeFrom="column">
                  <wp:posOffset>0</wp:posOffset>
                </wp:positionH>
                <wp:positionV relativeFrom="paragraph">
                  <wp:posOffset>227215</wp:posOffset>
                </wp:positionV>
                <wp:extent cx="5760000" cy="7661563"/>
                <wp:effectExtent l="0" t="0" r="12700" b="15875"/>
                <wp:wrapNone/>
                <wp:docPr id="62913147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76615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E1150" id="Rectangle 5" o:spid="_x0000_s1026" style="position:absolute;margin-left:0;margin-top:17.9pt;width:453.55pt;height:603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" filled="f" strokecolor="windowText" strokeweight="1pt"/>
            </w:pict>
          </mc:Fallback>
        </mc:AlternateContent>
      </w:r>
    </w:p>
    <w:p w14:paraId="2AE2AEE3" w14:textId="06B5C8E8" w:rsidR="00A51A95" w:rsidRDefault="00257246" w:rsidP="00E8604C">
      <w:pPr>
        <w:pStyle w:val="Heading1"/>
        <w:rPr>
          <w:lang w:eastAsia="en-NZ"/>
        </w:rPr>
      </w:pPr>
      <w:bookmarkStart w:id="7" w:name="_Questions_about_accessibility"/>
      <w:bookmarkEnd w:id="7"/>
      <w:r>
        <w:rPr>
          <w:lang w:eastAsia="en-NZ"/>
        </w:rPr>
        <w:br w:type="column"/>
      </w:r>
      <w:bookmarkStart w:id="8" w:name="_Questions_about_accessibility_1"/>
      <w:bookmarkStart w:id="9" w:name="QuestionsAccessibilityStatements"/>
      <w:bookmarkEnd w:id="8"/>
      <w:r w:rsidR="00581A57">
        <w:rPr>
          <w:lang w:eastAsia="en-NZ"/>
        </w:rPr>
        <w:lastRenderedPageBreak/>
        <w:t>Q</w:t>
      </w:r>
      <w:r w:rsidR="000539AE">
        <w:rPr>
          <w:lang w:eastAsia="en-NZ"/>
        </w:rPr>
        <w:t>uestions</w:t>
      </w:r>
      <w:r w:rsidR="00581A57">
        <w:rPr>
          <w:lang w:eastAsia="en-NZ"/>
        </w:rPr>
        <w:t xml:space="preserve"> 2 to </w:t>
      </w:r>
      <w:r w:rsidR="0016569C">
        <w:rPr>
          <w:lang w:eastAsia="en-NZ"/>
        </w:rPr>
        <w:t>5</w:t>
      </w:r>
      <w:r w:rsidR="00581A57">
        <w:rPr>
          <w:lang w:eastAsia="en-NZ"/>
        </w:rPr>
        <w:t>: A</w:t>
      </w:r>
      <w:r w:rsidR="000539AE">
        <w:rPr>
          <w:lang w:eastAsia="en-NZ"/>
        </w:rPr>
        <w:t>ccessibility statements</w:t>
      </w:r>
      <w:bookmarkEnd w:id="9"/>
    </w:p>
    <w:p w14:paraId="7C6635C2" w14:textId="77777777" w:rsidR="000539AE" w:rsidRDefault="000539AE" w:rsidP="00F54861">
      <w:pPr>
        <w:rPr>
          <w:lang w:eastAsia="en-NZ"/>
        </w:rPr>
      </w:pPr>
    </w:p>
    <w:p w14:paraId="63F4F1F6" w14:textId="7EED6145" w:rsidR="000539AE" w:rsidRDefault="00581A57" w:rsidP="00F54861">
      <w:pPr>
        <w:rPr>
          <w:lang w:eastAsia="en-NZ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1599360" behindDoc="0" locked="0" layoutInCell="1" allowOverlap="1" wp14:anchorId="789775C9" wp14:editId="3FB5B33B">
            <wp:simplePos x="0" y="0"/>
            <wp:positionH relativeFrom="column">
              <wp:posOffset>0</wp:posOffset>
            </wp:positionH>
            <wp:positionV relativeFrom="paragraph">
              <wp:posOffset>148763</wp:posOffset>
            </wp:positionV>
            <wp:extent cx="1440000" cy="1179888"/>
            <wp:effectExtent l="0" t="0" r="8255" b="1270"/>
            <wp:wrapNone/>
            <wp:docPr id="648318500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18500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62E"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0B6A47CB" wp14:editId="0BAF011B">
                <wp:simplePos x="0" y="0"/>
                <wp:positionH relativeFrom="margin">
                  <wp:posOffset>2177143</wp:posOffset>
                </wp:positionH>
                <wp:positionV relativeFrom="page">
                  <wp:posOffset>2177143</wp:posOffset>
                </wp:positionV>
                <wp:extent cx="3599815" cy="1179830"/>
                <wp:effectExtent l="0" t="0" r="635" b="1270"/>
                <wp:wrapNone/>
                <wp:docPr id="91152979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7983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3CFC7" id="Rectangle 1" o:spid="_x0000_s1026" alt="&quot;&quot;" style="position:absolute;margin-left:171.45pt;margin-top:171.45pt;width:283.45pt;height:92.9pt;z-index:-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" fillcolor="#bdd7ee" stroked="f" strokeweight="1pt">
                <w10:wrap anchorx="margin" anchory="page"/>
              </v:rect>
            </w:pict>
          </mc:Fallback>
        </mc:AlternateContent>
      </w:r>
    </w:p>
    <w:p w14:paraId="7DC5F456" w14:textId="01B25B08" w:rsidR="000539AE" w:rsidRDefault="00BB058C" w:rsidP="00F54861">
      <w:pPr>
        <w:rPr>
          <w:lang w:eastAsia="en-NZ"/>
        </w:rPr>
      </w:pPr>
      <w:r w:rsidRPr="00BB058C">
        <w:rPr>
          <w:b/>
          <w:bCs/>
          <w:lang w:eastAsia="en-NZ"/>
        </w:rPr>
        <w:t>Accessibility statements</w:t>
      </w:r>
      <w:r>
        <w:rPr>
          <w:lang w:eastAsia="en-NZ"/>
        </w:rPr>
        <w:t xml:space="preserve"> are </w:t>
      </w:r>
      <w:r w:rsidR="00257175">
        <w:rPr>
          <w:lang w:eastAsia="en-NZ"/>
        </w:rPr>
        <w:t>a part of a website or app</w:t>
      </w:r>
      <w:r w:rsidR="006A6CB8">
        <w:rPr>
          <w:lang w:eastAsia="en-NZ"/>
        </w:rPr>
        <w:t xml:space="preserve"> to say how accessible </w:t>
      </w:r>
      <w:r w:rsidR="00257175">
        <w:rPr>
          <w:lang w:eastAsia="en-NZ"/>
        </w:rPr>
        <w:t>it is</w:t>
      </w:r>
      <w:r w:rsidR="006A6CB8">
        <w:rPr>
          <w:lang w:eastAsia="en-NZ"/>
        </w:rPr>
        <w:t xml:space="preserve">. </w:t>
      </w:r>
    </w:p>
    <w:p w14:paraId="1ACA7062" w14:textId="77777777" w:rsidR="006A6CB8" w:rsidRDefault="006A6CB8" w:rsidP="00F54861">
      <w:pPr>
        <w:rPr>
          <w:lang w:eastAsia="en-NZ"/>
        </w:rPr>
      </w:pPr>
    </w:p>
    <w:p w14:paraId="1228BA03" w14:textId="43425AB0" w:rsidR="006A6CB8" w:rsidRDefault="0004162E" w:rsidP="00F54861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463104" behindDoc="0" locked="0" layoutInCell="1" allowOverlap="1" wp14:anchorId="68E09736" wp14:editId="20BAF780">
            <wp:simplePos x="0" y="0"/>
            <wp:positionH relativeFrom="column">
              <wp:posOffset>-4669</wp:posOffset>
            </wp:positionH>
            <wp:positionV relativeFrom="paragraph">
              <wp:posOffset>206226</wp:posOffset>
            </wp:positionV>
            <wp:extent cx="1620000" cy="1011103"/>
            <wp:effectExtent l="0" t="0" r="0" b="0"/>
            <wp:wrapNone/>
            <wp:docPr id="1332180708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80708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28714" w14:textId="5374CC1F" w:rsidR="00E21A5D" w:rsidRDefault="00581A57" w:rsidP="00E21A5D">
      <w:r>
        <w:rPr>
          <w:noProof/>
        </w:rPr>
        <w:drawing>
          <wp:anchor distT="0" distB="0" distL="114300" distR="114300" simplePos="0" relativeHeight="251601408" behindDoc="0" locked="0" layoutInCell="1" allowOverlap="1" wp14:anchorId="4754DBD1" wp14:editId="0C6884CA">
            <wp:simplePos x="0" y="0"/>
            <wp:positionH relativeFrom="column">
              <wp:posOffset>-110837</wp:posOffset>
            </wp:positionH>
            <wp:positionV relativeFrom="paragraph">
              <wp:posOffset>1012363</wp:posOffset>
            </wp:positionV>
            <wp:extent cx="1620000" cy="1620000"/>
            <wp:effectExtent l="0" t="0" r="0" b="0"/>
            <wp:wrapNone/>
            <wp:docPr id="513626230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26230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5D">
        <w:t xml:space="preserve">Government websites and mobile apps for the public need to say how accessible they are. </w:t>
      </w:r>
    </w:p>
    <w:p w14:paraId="4C0FD296" w14:textId="473EE8C6" w:rsidR="00E21A5D" w:rsidRDefault="00E21A5D" w:rsidP="00E21A5D"/>
    <w:p w14:paraId="4CAB9438" w14:textId="57D75F46" w:rsidR="00E21A5D" w:rsidRDefault="00E21A5D" w:rsidP="00E21A5D"/>
    <w:p w14:paraId="6A2A177D" w14:textId="078AFFCE" w:rsidR="00E21A5D" w:rsidRDefault="00E21A5D" w:rsidP="00E21A5D">
      <w:r>
        <w:t>This information must be:</w:t>
      </w:r>
    </w:p>
    <w:p w14:paraId="4766E4A2" w14:textId="69876FC1" w:rsidR="00E21A5D" w:rsidRDefault="004578E2" w:rsidP="00257175">
      <w:pPr>
        <w:pStyle w:val="Listtoplevel"/>
      </w:pPr>
      <w:r>
        <w:t>easy to understand</w:t>
      </w:r>
    </w:p>
    <w:p w14:paraId="0E73CB15" w14:textId="33AAFD21" w:rsidR="00E21A5D" w:rsidRDefault="0004162E" w:rsidP="00257175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41BD9942" wp14:editId="4E1EBDE9">
                <wp:simplePos x="0" y="0"/>
                <wp:positionH relativeFrom="column">
                  <wp:posOffset>82550</wp:posOffset>
                </wp:positionH>
                <wp:positionV relativeFrom="paragraph">
                  <wp:posOffset>259541</wp:posOffset>
                </wp:positionV>
                <wp:extent cx="1100999" cy="1302328"/>
                <wp:effectExtent l="0" t="0" r="0" b="0"/>
                <wp:wrapNone/>
                <wp:docPr id="525172785" name="Group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999" cy="1302328"/>
                          <a:chOff x="0" y="0"/>
                          <a:chExt cx="1439545" cy="1783080"/>
                        </a:xfrm>
                      </wpg:grpSpPr>
                      <pic:pic xmlns:pic="http://schemas.openxmlformats.org/drawingml/2006/picture">
                        <pic:nvPicPr>
                          <pic:cNvPr id="969374296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78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92798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114" y="293914"/>
                            <a:ext cx="730885" cy="730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5F573" id="Group 120" o:spid="_x0000_s1026" alt="&quot;&quot;" style="position:absolute;margin-left:6.5pt;margin-top:20.45pt;width:86.7pt;height:102.55pt;z-index:252467200;mso-width-relative:margin;mso-height-relative:margin" coordsize="14395,17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">
                <v:shape id="Picture 118" o:spid="_x0000_s1027" type="#_x0000_t75" style="position:absolute;width:1439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">
                  <v:imagedata r:id="rId78" o:title=""/>
                </v:shape>
                <v:shape id="Picture 119" o:spid="_x0000_s1028" type="#_x0000_t75" style="position:absolute;left:3701;top:2939;width:7308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">
                  <v:imagedata r:id="rId79" o:title=""/>
                </v:shape>
              </v:group>
            </w:pict>
          </mc:Fallback>
        </mc:AlternateContent>
      </w:r>
      <w:r w:rsidR="00257175">
        <w:t>c</w:t>
      </w:r>
      <w:r w:rsidR="00E21A5D">
        <w:t>urrent / up to date</w:t>
      </w:r>
    </w:p>
    <w:p w14:paraId="369A921C" w14:textId="0C0E02AB" w:rsidR="00257175" w:rsidRDefault="00E21A5D" w:rsidP="00257175">
      <w:pPr>
        <w:pStyle w:val="Listtoplevel"/>
      </w:pPr>
      <w:r>
        <w:t xml:space="preserve">easy to find. </w:t>
      </w:r>
    </w:p>
    <w:p w14:paraId="55467D44" w14:textId="4ED12D55" w:rsidR="00E21A5D" w:rsidRDefault="00257175" w:rsidP="00E21A5D">
      <w:r>
        <w:br w:type="column"/>
      </w:r>
      <w:r w:rsidR="00593D7A">
        <w:rPr>
          <w:noProof/>
        </w:rPr>
        <w:lastRenderedPageBreak/>
        <w:drawing>
          <wp:anchor distT="0" distB="0" distL="114300" distR="114300" simplePos="0" relativeHeight="252480512" behindDoc="0" locked="0" layoutInCell="1" allowOverlap="1" wp14:anchorId="49C506A5" wp14:editId="4CA4174D">
            <wp:simplePos x="0" y="0"/>
            <wp:positionH relativeFrom="column">
              <wp:posOffset>15331</wp:posOffset>
            </wp:positionH>
            <wp:positionV relativeFrom="paragraph">
              <wp:posOffset>-342265</wp:posOffset>
            </wp:positionV>
            <wp:extent cx="1620000" cy="1620000"/>
            <wp:effectExtent l="0" t="0" r="0" b="0"/>
            <wp:wrapNone/>
            <wp:docPr id="1912513010" name="Picture 1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13010" name="Picture 1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5D">
        <w:t xml:space="preserve">It must </w:t>
      </w:r>
      <w:r>
        <w:t>tell people using them</w:t>
      </w:r>
      <w:r w:rsidR="00E21A5D">
        <w:t>:</w:t>
      </w:r>
    </w:p>
    <w:p w14:paraId="0C407378" w14:textId="61600B30" w:rsidR="00E21A5D" w:rsidRDefault="00257175" w:rsidP="00F7708C">
      <w:pPr>
        <w:pStyle w:val="Listtoplevel"/>
      </w:pPr>
      <w:r>
        <w:t xml:space="preserve">if there are any </w:t>
      </w:r>
      <w:r w:rsidR="00E21A5D">
        <w:t xml:space="preserve">known accessibility </w:t>
      </w:r>
      <w:r>
        <w:t>problems</w:t>
      </w:r>
    </w:p>
    <w:p w14:paraId="1F9A8D4D" w14:textId="0DFA9739" w:rsidR="00E21A5D" w:rsidRDefault="00593D7A" w:rsidP="00F7708C">
      <w:pPr>
        <w:pStyle w:val="Listtoplevel"/>
      </w:pPr>
      <w:r>
        <w:drawing>
          <wp:anchor distT="0" distB="0" distL="114300" distR="114300" simplePos="0" relativeHeight="252481536" behindDoc="0" locked="0" layoutInCell="1" allowOverlap="1" wp14:anchorId="03D02E8B" wp14:editId="7C3D098B">
            <wp:simplePos x="0" y="0"/>
            <wp:positionH relativeFrom="column">
              <wp:posOffset>15694</wp:posOffset>
            </wp:positionH>
            <wp:positionV relativeFrom="paragraph">
              <wp:posOffset>-181</wp:posOffset>
            </wp:positionV>
            <wp:extent cx="1440000" cy="1137833"/>
            <wp:effectExtent l="0" t="0" r="0" b="0"/>
            <wp:wrapNone/>
            <wp:docPr id="1112264343" name="Picture 1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64343" name="Picture 1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5D">
        <w:t>when</w:t>
      </w:r>
      <w:r w:rsidR="00570F9F">
        <w:t xml:space="preserve"> any</w:t>
      </w:r>
      <w:r w:rsidR="00E21A5D">
        <w:t xml:space="preserve"> </w:t>
      </w:r>
      <w:r w:rsidR="00257175">
        <w:t>problems are likely to be</w:t>
      </w:r>
      <w:r w:rsidR="00E21A5D">
        <w:t xml:space="preserve"> fixed</w:t>
      </w:r>
    </w:p>
    <w:p w14:paraId="41A08CA2" w14:textId="6AE6256D" w:rsidR="00257175" w:rsidRDefault="00AE5205" w:rsidP="00F7708C">
      <w:pPr>
        <w:pStyle w:val="Listtoplevel"/>
      </w:pPr>
      <w:r>
        <w:rPr>
          <w:b/>
          <w:bCs/>
        </w:rPr>
        <w:drawing>
          <wp:anchor distT="0" distB="0" distL="114300" distR="114300" simplePos="0" relativeHeight="253285376" behindDoc="0" locked="0" layoutInCell="1" allowOverlap="1" wp14:anchorId="375485F4" wp14:editId="4CFF611A">
            <wp:simplePos x="0" y="0"/>
            <wp:positionH relativeFrom="column">
              <wp:posOffset>-14258</wp:posOffset>
            </wp:positionH>
            <wp:positionV relativeFrom="paragraph">
              <wp:posOffset>547081</wp:posOffset>
            </wp:positionV>
            <wp:extent cx="1648691" cy="1648691"/>
            <wp:effectExtent l="0" t="0" r="8890" b="0"/>
            <wp:wrapNone/>
            <wp:docPr id="1498713867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13867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91" cy="164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A5D">
        <w:t xml:space="preserve">what </w:t>
      </w:r>
      <w:r w:rsidR="00257175">
        <w:t>ways people can:</w:t>
      </w:r>
    </w:p>
    <w:p w14:paraId="072B7A20" w14:textId="3BA1D013" w:rsidR="00E21A5D" w:rsidRDefault="00257175" w:rsidP="00F7708C">
      <w:pPr>
        <w:pStyle w:val="Listsecondlevel"/>
      </w:pPr>
      <w:r>
        <w:t>give feedback about</w:t>
      </w:r>
      <w:r w:rsidR="00E21A5D">
        <w:t xml:space="preserve"> </w:t>
      </w:r>
      <w:r>
        <w:t>accessibility</w:t>
      </w:r>
    </w:p>
    <w:p w14:paraId="29F8C51D" w14:textId="59CF0D17" w:rsidR="00E21A5D" w:rsidRDefault="00257175" w:rsidP="00F7708C">
      <w:pPr>
        <w:pStyle w:val="Listsecondlevel"/>
      </w:pPr>
      <w:r>
        <w:t>ask for support</w:t>
      </w:r>
      <w:r w:rsidR="00E21A5D">
        <w:t>.</w:t>
      </w:r>
    </w:p>
    <w:p w14:paraId="35BD0978" w14:textId="130CB8E8" w:rsidR="00581A57" w:rsidRDefault="00581A57">
      <w:pPr>
        <w:spacing w:line="240" w:lineRule="auto"/>
        <w:ind w:left="0"/>
        <w:rPr>
          <w:rFonts w:eastAsiaTheme="minorHAnsi"/>
          <w:b/>
          <w:bCs/>
          <w:szCs w:val="22"/>
          <w:lang w:val="en-GB"/>
        </w:rPr>
      </w:pPr>
      <w:r>
        <w:rPr>
          <w:b/>
          <w:bCs/>
        </w:rPr>
        <w:br w:type="page"/>
      </w:r>
    </w:p>
    <w:p w14:paraId="45F7F63B" w14:textId="6637DA70" w:rsidR="00581A57" w:rsidRPr="00581A57" w:rsidRDefault="00FB1657" w:rsidP="00AE5205">
      <w:pPr>
        <w:pStyle w:val="ListParagraph"/>
        <w:numPr>
          <w:ilvl w:val="0"/>
          <w:numId w:val="11"/>
        </w:numPr>
        <w:ind w:left="3686" w:right="-188" w:hanging="567"/>
        <w:rPr>
          <w:b/>
          <w:bCs/>
          <w:lang w:eastAsia="en-NZ"/>
        </w:rPr>
      </w:pPr>
      <w:r w:rsidRPr="00581A57">
        <w:rPr>
          <w:b/>
          <w:bCs/>
        </w:rPr>
        <w:lastRenderedPageBreak/>
        <w:t xml:space="preserve">Should all </w:t>
      </w:r>
      <w:r w:rsidR="00581A57" w:rsidRPr="00581A57">
        <w:rPr>
          <w:b/>
          <w:bCs/>
        </w:rPr>
        <w:t>Government</w:t>
      </w:r>
      <w:r w:rsidR="00EA1BB6" w:rsidRPr="00581A57">
        <w:rPr>
          <w:b/>
          <w:bCs/>
        </w:rPr>
        <w:t xml:space="preserve"> </w:t>
      </w:r>
      <w:r w:rsidRPr="00581A57">
        <w:rPr>
          <w:b/>
          <w:bCs/>
        </w:rPr>
        <w:t xml:space="preserve">websites and mobile apps have an </w:t>
      </w:r>
      <w:r w:rsidR="004A6127" w:rsidRPr="00581A57">
        <w:rPr>
          <w:b/>
          <w:bCs/>
        </w:rPr>
        <w:t>a</w:t>
      </w:r>
      <w:r w:rsidRPr="00581A57">
        <w:rPr>
          <w:b/>
          <w:bCs/>
        </w:rPr>
        <w:t xml:space="preserve">ccessibility </w:t>
      </w:r>
      <w:r w:rsidR="004A6127" w:rsidRPr="00581A57">
        <w:rPr>
          <w:b/>
          <w:bCs/>
        </w:rPr>
        <w:t>s</w:t>
      </w:r>
      <w:r w:rsidRPr="00581A57">
        <w:rPr>
          <w:b/>
          <w:bCs/>
        </w:rPr>
        <w:t xml:space="preserve">tatement? </w:t>
      </w:r>
    </w:p>
    <w:p w14:paraId="54ADFFD6" w14:textId="64FB16D4" w:rsidR="00581A57" w:rsidRDefault="00581A57" w:rsidP="00581A57">
      <w:pPr>
        <w:spacing w:line="336" w:lineRule="auto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52640" behindDoc="0" locked="0" layoutInCell="1" allowOverlap="1" wp14:anchorId="5A56035B" wp14:editId="0F9E751C">
            <wp:simplePos x="0" y="0"/>
            <wp:positionH relativeFrom="column">
              <wp:posOffset>492760</wp:posOffset>
            </wp:positionH>
            <wp:positionV relativeFrom="paragraph">
              <wp:posOffset>232410</wp:posOffset>
            </wp:positionV>
            <wp:extent cx="719686" cy="652216"/>
            <wp:effectExtent l="0" t="0" r="4445" b="0"/>
            <wp:wrapNone/>
            <wp:docPr id="1491631919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899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86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C9CBE" w14:textId="30591EA3" w:rsidR="00581A57" w:rsidRDefault="00581A57" w:rsidP="00581A57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Tick the boxes next to the answer that are right for you:</w:t>
      </w:r>
    </w:p>
    <w:p w14:paraId="0B5B8119" w14:textId="13040AD2" w:rsidR="00FB1657" w:rsidRPr="00EF1A55" w:rsidRDefault="00FA6CB5" w:rsidP="00FB1657">
      <w:pPr>
        <w:rPr>
          <w:sz w:val="42"/>
          <w:szCs w:val="34"/>
        </w:rPr>
      </w:pPr>
      <w:r w:rsidRPr="00EF1A55">
        <w:rPr>
          <w:noProof/>
          <w:sz w:val="42"/>
          <w:szCs w:val="3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194221D" wp14:editId="69A504DB">
                <wp:simplePos x="0" y="0"/>
                <wp:positionH relativeFrom="column">
                  <wp:posOffset>2341880</wp:posOffset>
                </wp:positionH>
                <wp:positionV relativeFrom="paragraph">
                  <wp:posOffset>418465</wp:posOffset>
                </wp:positionV>
                <wp:extent cx="359410" cy="359410"/>
                <wp:effectExtent l="0" t="0" r="21590" b="21590"/>
                <wp:wrapNone/>
                <wp:docPr id="176808716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15793" id="Rectangle 5" o:spid="_x0000_s1026" style="position:absolute;margin-left:184.4pt;margin-top:32.95pt;width:28.3pt;height:28.3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CQ9UPDfAAAACgEAAA8AAAAAAAAAAAAAAAAAsAQAAGRycy9kb3ducmV2Lnht&#10;bFBLBQYAAAAABAAEAPMAAAC8BQAAAAA=&#10;" filled="f" strokecolor="windowText" strokeweight="1pt"/>
            </w:pict>
          </mc:Fallback>
        </mc:AlternateContent>
      </w:r>
    </w:p>
    <w:p w14:paraId="04327F18" w14:textId="45EB16B2" w:rsidR="00FB1657" w:rsidRDefault="00EF1A55" w:rsidP="00FB1657">
      <w:pPr>
        <w:ind w:left="4536"/>
      </w:pPr>
      <w:r>
        <w:rPr>
          <w:noProof/>
        </w:rPr>
        <w:drawing>
          <wp:anchor distT="0" distB="0" distL="114300" distR="114300" simplePos="0" relativeHeight="251954688" behindDoc="0" locked="0" layoutInCell="1" allowOverlap="1" wp14:anchorId="7273FF6F" wp14:editId="70B94BD1">
            <wp:simplePos x="0" y="0"/>
            <wp:positionH relativeFrom="column">
              <wp:posOffset>152400</wp:posOffset>
            </wp:positionH>
            <wp:positionV relativeFrom="paragraph">
              <wp:posOffset>182822</wp:posOffset>
            </wp:positionV>
            <wp:extent cx="1440000" cy="1440000"/>
            <wp:effectExtent l="0" t="0" r="8255" b="8255"/>
            <wp:wrapNone/>
            <wp:docPr id="228468185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12651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80F">
        <w:t>y</w:t>
      </w:r>
      <w:r w:rsidR="00E70B75">
        <w:t>es</w:t>
      </w:r>
    </w:p>
    <w:p w14:paraId="18EBABD1" w14:textId="5E32E685" w:rsidR="00FB1657" w:rsidRPr="00EF1A55" w:rsidRDefault="00FA6CB5" w:rsidP="00FB1657">
      <w:pPr>
        <w:ind w:left="4536"/>
        <w:rPr>
          <w:sz w:val="40"/>
          <w:szCs w:val="32"/>
        </w:rPr>
      </w:pPr>
      <w:r w:rsidRPr="00EF1A55">
        <w:rPr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0C4A5A1" wp14:editId="7AB83785">
                <wp:simplePos x="0" y="0"/>
                <wp:positionH relativeFrom="column">
                  <wp:posOffset>2350135</wp:posOffset>
                </wp:positionH>
                <wp:positionV relativeFrom="paragraph">
                  <wp:posOffset>355600</wp:posOffset>
                </wp:positionV>
                <wp:extent cx="359410" cy="359410"/>
                <wp:effectExtent l="0" t="0" r="21590" b="21590"/>
                <wp:wrapNone/>
                <wp:docPr id="58963459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AC87C" id="Rectangle 5" o:spid="_x0000_s1026" style="position:absolute;margin-left:185.05pt;margin-top:28pt;width:28.3pt;height:28.3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ExRTNPfAAAACgEAAA8AAAAAAAAAAAAAAAAAsAQAAGRycy9kb3ducmV2Lnht&#10;bFBLBQYAAAAABAAEAPMAAAC8BQAAAAA=&#10;" filled="f" strokecolor="windowText" strokeweight="1pt"/>
            </w:pict>
          </mc:Fallback>
        </mc:AlternateContent>
      </w:r>
    </w:p>
    <w:p w14:paraId="20427604" w14:textId="347742F1" w:rsidR="00FB1657" w:rsidRDefault="00AE080F" w:rsidP="00FB1657">
      <w:pPr>
        <w:ind w:left="4536"/>
      </w:pPr>
      <w:r>
        <w:t>n</w:t>
      </w:r>
      <w:r w:rsidR="00E70B75">
        <w:t>o</w:t>
      </w:r>
    </w:p>
    <w:p w14:paraId="676E7696" w14:textId="2351704A" w:rsidR="00FB1657" w:rsidRPr="00EF1A55" w:rsidRDefault="00AE080F" w:rsidP="00FB1657">
      <w:pPr>
        <w:ind w:left="4536"/>
        <w:rPr>
          <w:sz w:val="4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34CD4ED" wp14:editId="7F69EF57">
                <wp:simplePos x="0" y="0"/>
                <wp:positionH relativeFrom="column">
                  <wp:posOffset>2358390</wp:posOffset>
                </wp:positionH>
                <wp:positionV relativeFrom="paragraph">
                  <wp:posOffset>356870</wp:posOffset>
                </wp:positionV>
                <wp:extent cx="359410" cy="359410"/>
                <wp:effectExtent l="0" t="0" r="21590" b="21590"/>
                <wp:wrapNone/>
                <wp:docPr id="11050768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0D648" id="Rectangle 5" o:spid="_x0000_s1026" style="position:absolute;margin-left:185.7pt;margin-top:28.1pt;width:28.3pt;height:28.3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OGRgJnfAAAACgEAAA8AAAAAAAAAAAAAAAAAsAQAAGRycy9kb3ducmV2Lnht&#10;bFBLBQYAAAAABAAEAPMAAAC8BQAAAAA=&#10;" filled="f" strokecolor="windowText" strokeweight="1pt"/>
            </w:pict>
          </mc:Fallback>
        </mc:AlternateContent>
      </w:r>
    </w:p>
    <w:p w14:paraId="30B63712" w14:textId="1A03EABF" w:rsidR="00FB1657" w:rsidRDefault="00AE080F" w:rsidP="00FB1657">
      <w:pPr>
        <w:ind w:left="4536"/>
      </w:pPr>
      <w:r>
        <w:t>u</w:t>
      </w:r>
      <w:r w:rsidR="00E70B75">
        <w:t>nsure</w:t>
      </w:r>
      <w:r w:rsidR="00FA6CB5">
        <w:t>.</w:t>
      </w:r>
    </w:p>
    <w:p w14:paraId="2323696F" w14:textId="2905246C" w:rsidR="00EA1BB6" w:rsidRDefault="00EA1BB6" w:rsidP="00FB1657"/>
    <w:p w14:paraId="6200396D" w14:textId="11A84DAA" w:rsidR="00EA1BB6" w:rsidRDefault="009B2CAD" w:rsidP="00FB1657">
      <w:r>
        <w:rPr>
          <w:noProof/>
        </w:rPr>
        <w:drawing>
          <wp:anchor distT="0" distB="0" distL="114300" distR="114300" simplePos="0" relativeHeight="251556352" behindDoc="0" locked="0" layoutInCell="1" allowOverlap="1" wp14:anchorId="79B3CE5F" wp14:editId="049F5CD7">
            <wp:simplePos x="0" y="0"/>
            <wp:positionH relativeFrom="column">
              <wp:posOffset>346075</wp:posOffset>
            </wp:positionH>
            <wp:positionV relativeFrom="paragraph">
              <wp:posOffset>29845</wp:posOffset>
            </wp:positionV>
            <wp:extent cx="1080000" cy="1008926"/>
            <wp:effectExtent l="0" t="0" r="6350" b="1270"/>
            <wp:wrapNone/>
            <wp:docPr id="1511399824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99824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6333" w14:textId="758D09EC" w:rsidR="00FB1657" w:rsidRDefault="00FB1657" w:rsidP="00FB1657">
      <w:pPr>
        <w:rPr>
          <w:lang w:eastAsia="en-NZ"/>
        </w:rPr>
      </w:pPr>
      <w:r>
        <w:t>Please tell us why you made this choice in the box</w:t>
      </w:r>
      <w:r w:rsidR="00E70B75">
        <w:t>:</w:t>
      </w:r>
    </w:p>
    <w:p w14:paraId="71497CEE" w14:textId="5F4725A1" w:rsidR="00FB1657" w:rsidRDefault="009B2CAD" w:rsidP="00FB1657">
      <w:pPr>
        <w:ind w:left="4500"/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F8F592D" wp14:editId="53CA1970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5759450" cy="2667000"/>
                <wp:effectExtent l="0" t="0" r="12700" b="19050"/>
                <wp:wrapNone/>
                <wp:docPr id="10547449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2667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9EB1" id="Rectangle 5" o:spid="_x0000_s1026" style="position:absolute;margin-left:0;margin-top:13.15pt;width:453.5pt;height:210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" filled="f" strokecolor="windowText" strokeweight="1pt"/>
            </w:pict>
          </mc:Fallback>
        </mc:AlternateContent>
      </w:r>
    </w:p>
    <w:p w14:paraId="2B4ABBC3" w14:textId="070B8056" w:rsidR="00FB1657" w:rsidRDefault="00FB1657" w:rsidP="00FB1657">
      <w:pPr>
        <w:tabs>
          <w:tab w:val="left" w:pos="4128"/>
        </w:tabs>
      </w:pPr>
    </w:p>
    <w:p w14:paraId="6D11E0B5" w14:textId="4DA7D39C" w:rsidR="00FB1657" w:rsidRDefault="00FB1657" w:rsidP="00FB1657"/>
    <w:p w14:paraId="61E67AC9" w14:textId="77777777" w:rsidR="00FB1657" w:rsidRDefault="00FB1657" w:rsidP="00FB1657"/>
    <w:p w14:paraId="620154BF" w14:textId="77777777" w:rsidR="00FB1657" w:rsidRDefault="00FB1657" w:rsidP="00FB1657">
      <w:pPr>
        <w:rPr>
          <w:lang w:eastAsia="en-NZ"/>
        </w:rPr>
      </w:pPr>
    </w:p>
    <w:p w14:paraId="38625B66" w14:textId="77777777" w:rsidR="00EF1A55" w:rsidRDefault="00EF1A55">
      <w:pPr>
        <w:spacing w:line="240" w:lineRule="auto"/>
        <w:ind w:left="0"/>
        <w:rPr>
          <w:rFonts w:eastAsiaTheme="minorHAnsi"/>
          <w:b/>
          <w:bCs/>
          <w:szCs w:val="22"/>
          <w:lang w:val="en-GB"/>
        </w:rPr>
      </w:pPr>
      <w:r>
        <w:rPr>
          <w:b/>
          <w:bCs/>
        </w:rPr>
        <w:br w:type="page"/>
      </w:r>
    </w:p>
    <w:p w14:paraId="541D62C2" w14:textId="1BC9D22C" w:rsidR="00FB1657" w:rsidRPr="00EF1A55" w:rsidRDefault="00D550C7" w:rsidP="00AE5205">
      <w:pPr>
        <w:pStyle w:val="ListParagraph"/>
        <w:numPr>
          <w:ilvl w:val="0"/>
          <w:numId w:val="11"/>
        </w:numPr>
        <w:ind w:left="3686" w:hanging="567"/>
        <w:rPr>
          <w:b/>
          <w:bCs/>
          <w:lang w:eastAsia="en-NZ"/>
        </w:rPr>
      </w:pPr>
      <w:r w:rsidRPr="00EF1A55">
        <w:rPr>
          <w:b/>
          <w:bCs/>
        </w:rPr>
        <w:lastRenderedPageBreak/>
        <w:t xml:space="preserve">What should be in an </w:t>
      </w:r>
      <w:r w:rsidR="007C3BDE">
        <w:rPr>
          <w:b/>
          <w:bCs/>
        </w:rPr>
        <w:t>a</w:t>
      </w:r>
      <w:r w:rsidRPr="00EF1A55">
        <w:rPr>
          <w:b/>
          <w:bCs/>
        </w:rPr>
        <w:t xml:space="preserve">ccessibility </w:t>
      </w:r>
      <w:r w:rsidR="007C3BDE">
        <w:rPr>
          <w:b/>
          <w:bCs/>
        </w:rPr>
        <w:t>s</w:t>
      </w:r>
      <w:r w:rsidRPr="00EF1A55">
        <w:rPr>
          <w:b/>
          <w:bCs/>
        </w:rPr>
        <w:t>tatement?</w:t>
      </w:r>
    </w:p>
    <w:p w14:paraId="6EF7FFD4" w14:textId="4EF5CB62" w:rsidR="00EF1A55" w:rsidRDefault="00EF1A55" w:rsidP="00EF1A55">
      <w:pPr>
        <w:spacing w:line="336" w:lineRule="auto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73120" behindDoc="0" locked="0" layoutInCell="1" allowOverlap="1" wp14:anchorId="1879FF21" wp14:editId="3B8F543C">
            <wp:simplePos x="0" y="0"/>
            <wp:positionH relativeFrom="column">
              <wp:posOffset>381635</wp:posOffset>
            </wp:positionH>
            <wp:positionV relativeFrom="paragraph">
              <wp:posOffset>93692</wp:posOffset>
            </wp:positionV>
            <wp:extent cx="719686" cy="652216"/>
            <wp:effectExtent l="0" t="0" r="4445" b="0"/>
            <wp:wrapNone/>
            <wp:docPr id="748029967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899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86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E679E" w14:textId="7B10E257" w:rsidR="00EF1A55" w:rsidRDefault="00EF1A55" w:rsidP="00EF1A55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Tick the boxes next to the answers that are right for you:</w:t>
      </w:r>
    </w:p>
    <w:p w14:paraId="595F7B89" w14:textId="0B586AE8" w:rsidR="00FB1657" w:rsidRDefault="00EF1A55" w:rsidP="00FB1657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75168" behindDoc="0" locked="0" layoutInCell="1" allowOverlap="1" wp14:anchorId="27523770" wp14:editId="7774167B">
            <wp:simplePos x="0" y="0"/>
            <wp:positionH relativeFrom="column">
              <wp:posOffset>208165</wp:posOffset>
            </wp:positionH>
            <wp:positionV relativeFrom="paragraph">
              <wp:posOffset>112698</wp:posOffset>
            </wp:positionV>
            <wp:extent cx="1107382" cy="907122"/>
            <wp:effectExtent l="0" t="0" r="0" b="7620"/>
            <wp:wrapNone/>
            <wp:docPr id="77130579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2618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382" cy="90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2C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C661AFC" wp14:editId="1E0FE953">
                <wp:simplePos x="0" y="0"/>
                <wp:positionH relativeFrom="column">
                  <wp:posOffset>2288540</wp:posOffset>
                </wp:positionH>
                <wp:positionV relativeFrom="paragraph">
                  <wp:posOffset>339725</wp:posOffset>
                </wp:positionV>
                <wp:extent cx="359410" cy="359410"/>
                <wp:effectExtent l="0" t="0" r="21590" b="21590"/>
                <wp:wrapNone/>
                <wp:docPr id="19466003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C9728" id="Rectangle 5" o:spid="_x0000_s1026" style="position:absolute;margin-left:180.2pt;margin-top:26.75pt;width:28.3pt;height:28.3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" filled="f" strokecolor="windowText" strokeweight="1pt"/>
            </w:pict>
          </mc:Fallback>
        </mc:AlternateContent>
      </w:r>
    </w:p>
    <w:p w14:paraId="4C285428" w14:textId="72F667CD" w:rsidR="00613418" w:rsidRDefault="0087279A" w:rsidP="00613418">
      <w:pPr>
        <w:ind w:left="4536"/>
      </w:pPr>
      <w:r>
        <w:t>i</w:t>
      </w:r>
      <w:r w:rsidR="00EF1A55">
        <w:t xml:space="preserve">t should </w:t>
      </w:r>
      <w:r w:rsidR="00E70B75">
        <w:t>s</w:t>
      </w:r>
      <w:r w:rsidR="00E70B75" w:rsidRPr="00142D2C">
        <w:t>ay</w:t>
      </w:r>
      <w:r w:rsidR="00EF1A55">
        <w:t xml:space="preserve"> </w:t>
      </w:r>
      <w:r w:rsidR="00142D2C" w:rsidRPr="00142D2C">
        <w:t>something about the DAS</w:t>
      </w:r>
    </w:p>
    <w:p w14:paraId="63FABAAE" w14:textId="51189406" w:rsidR="00613418" w:rsidRDefault="00EF1A55" w:rsidP="00613418">
      <w:pPr>
        <w:ind w:left="4536"/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5C9CF365" wp14:editId="22216D8A">
            <wp:simplePos x="0" y="0"/>
            <wp:positionH relativeFrom="column">
              <wp:posOffset>166023</wp:posOffset>
            </wp:positionH>
            <wp:positionV relativeFrom="paragraph">
              <wp:posOffset>230216</wp:posOffset>
            </wp:positionV>
            <wp:extent cx="1148715" cy="1148715"/>
            <wp:effectExtent l="0" t="0" r="0" b="0"/>
            <wp:wrapNone/>
            <wp:docPr id="269021784" name="Picture 1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21784" name="Picture 1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B75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1743CAF" wp14:editId="2B007615">
                <wp:simplePos x="0" y="0"/>
                <wp:positionH relativeFrom="column">
                  <wp:posOffset>2286000</wp:posOffset>
                </wp:positionH>
                <wp:positionV relativeFrom="paragraph">
                  <wp:posOffset>333375</wp:posOffset>
                </wp:positionV>
                <wp:extent cx="359410" cy="359410"/>
                <wp:effectExtent l="0" t="0" r="21590" b="21590"/>
                <wp:wrapNone/>
                <wp:docPr id="134610424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31682" id="Rectangle 5" o:spid="_x0000_s1026" style="position:absolute;margin-left:180pt;margin-top:26.25pt;width:28.3pt;height:28.3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CaFMg7fAAAACgEAAA8AAAAAAAAAAAAAAAAAsAQAAGRycy9kb3ducmV2Lnht&#10;bFBLBQYAAAAABAAEAPMAAAC8BQAAAAA=&#10;" filled="f" strokecolor="windowText" strokeweight="1pt"/>
            </w:pict>
          </mc:Fallback>
        </mc:AlternateContent>
      </w:r>
    </w:p>
    <w:p w14:paraId="42316271" w14:textId="7C1CE990" w:rsidR="00613418" w:rsidRDefault="0087279A" w:rsidP="00613418">
      <w:pPr>
        <w:ind w:left="4536"/>
      </w:pPr>
      <w:r>
        <w:t>i</w:t>
      </w:r>
      <w:r w:rsidR="00EF1A55">
        <w:t>t should have a</w:t>
      </w:r>
      <w:r w:rsidR="00E70B75">
        <w:t xml:space="preserve"> </w:t>
      </w:r>
      <w:r w:rsidR="00613418">
        <w:t>link to the accessibility plan of the organisation</w:t>
      </w:r>
    </w:p>
    <w:p w14:paraId="66B87461" w14:textId="7A661DA8" w:rsidR="00613418" w:rsidRDefault="00391FBB" w:rsidP="00613418">
      <w:pPr>
        <w:ind w:left="4536"/>
      </w:pPr>
      <w:r>
        <w:rPr>
          <w:noProof/>
        </w:rPr>
        <w:drawing>
          <wp:anchor distT="0" distB="0" distL="114300" distR="114300" simplePos="0" relativeHeight="252489728" behindDoc="0" locked="0" layoutInCell="1" allowOverlap="1" wp14:anchorId="4539FBC7" wp14:editId="7E47C36F">
            <wp:simplePos x="0" y="0"/>
            <wp:positionH relativeFrom="column">
              <wp:posOffset>-16510</wp:posOffset>
            </wp:positionH>
            <wp:positionV relativeFrom="paragraph">
              <wp:posOffset>177165</wp:posOffset>
            </wp:positionV>
            <wp:extent cx="1440000" cy="1440000"/>
            <wp:effectExtent l="0" t="0" r="8255" b="0"/>
            <wp:wrapNone/>
            <wp:docPr id="377179112" name="Pictur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79112" name="Picture 1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03041" w14:textId="384F667F" w:rsidR="00613418" w:rsidRDefault="00E70B75" w:rsidP="00613418">
      <w:pPr>
        <w:ind w:left="4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05A93E16" wp14:editId="6AAED0D7">
                <wp:simplePos x="0" y="0"/>
                <wp:positionH relativeFrom="column">
                  <wp:posOffset>2288540</wp:posOffset>
                </wp:positionH>
                <wp:positionV relativeFrom="paragraph">
                  <wp:posOffset>37465</wp:posOffset>
                </wp:positionV>
                <wp:extent cx="359410" cy="359410"/>
                <wp:effectExtent l="0" t="0" r="21590" b="21590"/>
                <wp:wrapNone/>
                <wp:docPr id="154966278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63A89" id="Rectangle 5" o:spid="_x0000_s1026" style="position:absolute;margin-left:180.2pt;margin-top:2.95pt;width:28.3pt;height:28.3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" filled="f" strokecolor="windowText" strokeweight="1pt"/>
            </w:pict>
          </mc:Fallback>
        </mc:AlternateContent>
      </w:r>
      <w:r w:rsidR="0087279A">
        <w:rPr>
          <w:noProof/>
        </w:rPr>
        <w:t>i</w:t>
      </w:r>
      <w:r w:rsidR="00EF1A55">
        <w:rPr>
          <w:noProof/>
        </w:rPr>
        <w:t xml:space="preserve">t should say what accessibility </w:t>
      </w:r>
      <w:r w:rsidR="00613418">
        <w:t xml:space="preserve">problems </w:t>
      </w:r>
      <w:r w:rsidR="00A84EEC">
        <w:t xml:space="preserve">they know about </w:t>
      </w:r>
      <w:r w:rsidR="00EF1A55">
        <w:t>such as</w:t>
      </w:r>
      <w:r w:rsidR="00613418">
        <w:t>:</w:t>
      </w:r>
    </w:p>
    <w:p w14:paraId="530564BE" w14:textId="0B9CC5AF" w:rsidR="00613418" w:rsidRDefault="00EF1A55" w:rsidP="00613418">
      <w:pPr>
        <w:pStyle w:val="Listtoplevel"/>
        <w:ind w:left="5103"/>
      </w:pPr>
      <w:r>
        <w:drawing>
          <wp:anchor distT="0" distB="0" distL="114300" distR="114300" simplePos="0" relativeHeight="251638272" behindDoc="0" locked="0" layoutInCell="1" allowOverlap="1" wp14:anchorId="401C9F06" wp14:editId="3C28A4D1">
            <wp:simplePos x="0" y="0"/>
            <wp:positionH relativeFrom="column">
              <wp:posOffset>51146</wp:posOffset>
            </wp:positionH>
            <wp:positionV relativeFrom="paragraph">
              <wp:posOffset>397510</wp:posOffset>
            </wp:positionV>
            <wp:extent cx="1439545" cy="1439545"/>
            <wp:effectExtent l="0" t="0" r="8255" b="8255"/>
            <wp:wrapNone/>
            <wp:docPr id="1778503370" name="Picture 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03370" name="Picture 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EEC">
        <w:t xml:space="preserve">hard to read </w:t>
      </w:r>
      <w:r w:rsidR="00613418">
        <w:t xml:space="preserve">documents </w:t>
      </w:r>
    </w:p>
    <w:p w14:paraId="14F3A4DF" w14:textId="63B06E28" w:rsidR="00EF1A55" w:rsidRDefault="00613418" w:rsidP="00613418">
      <w:pPr>
        <w:pStyle w:val="Listtoplevel"/>
        <w:ind w:left="5103"/>
      </w:pPr>
      <w:r>
        <w:t>digital tools made by other places</w:t>
      </w:r>
      <w:r w:rsidR="005D4F78">
        <w:t xml:space="preserve"> that are not accessible</w:t>
      </w:r>
      <w:r w:rsidR="00EF1A55">
        <w:t>.</w:t>
      </w:r>
    </w:p>
    <w:p w14:paraId="7B9A4FB4" w14:textId="19780A3E" w:rsidR="00613418" w:rsidRPr="00EF1A55" w:rsidRDefault="0032065E" w:rsidP="00EF1A55">
      <w:pPr>
        <w:pStyle w:val="Listtoplevel"/>
        <w:numPr>
          <w:ilvl w:val="0"/>
          <w:numId w:val="0"/>
        </w:numPr>
        <w:ind w:left="3686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3267968" behindDoc="1" locked="0" layoutInCell="1" allowOverlap="1" wp14:anchorId="0BB0D2C3" wp14:editId="33C0AC7C">
                <wp:simplePos x="0" y="0"/>
                <wp:positionH relativeFrom="margin">
                  <wp:posOffset>2133600</wp:posOffset>
                </wp:positionH>
                <wp:positionV relativeFrom="page">
                  <wp:posOffset>8783955</wp:posOffset>
                </wp:positionV>
                <wp:extent cx="3599815" cy="655955"/>
                <wp:effectExtent l="0" t="0" r="635" b="0"/>
                <wp:wrapNone/>
                <wp:docPr id="209813295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5595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493BE" id="Rectangle 1" o:spid="_x0000_s1026" alt="&quot;&quot;" style="position:absolute;margin-left:168pt;margin-top:691.65pt;width:283.45pt;height:51.65pt;z-index:-2500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" fillcolor="#ffe699" stroked="f" strokeweight="1pt">
                <w10:wrap anchorx="margin" anchory="page"/>
              </v:rect>
            </w:pict>
          </mc:Fallback>
        </mc:AlternateContent>
      </w:r>
      <w:r w:rsidR="00EF1A55" w:rsidRPr="00EF1A55">
        <w:rPr>
          <w:b/>
          <w:bCs/>
        </w:rPr>
        <w:t>There are more tick boxes on the next page.</w:t>
      </w:r>
      <w:r w:rsidRPr="0032065E">
        <w:t xml:space="preserve"> </w:t>
      </w:r>
    </w:p>
    <w:p w14:paraId="27AC1530" w14:textId="77777777" w:rsidR="00613418" w:rsidRDefault="00613418">
      <w:pPr>
        <w:spacing w:line="240" w:lineRule="auto"/>
        <w:ind w:left="0"/>
      </w:pPr>
      <w:r>
        <w:br w:type="page"/>
      </w:r>
    </w:p>
    <w:p w14:paraId="4D6606BC" w14:textId="1A568AD1" w:rsidR="00EF1A55" w:rsidRPr="00EF1A55" w:rsidRDefault="00EF1A55" w:rsidP="00AE5205">
      <w:pPr>
        <w:pStyle w:val="ListParagraph"/>
        <w:numPr>
          <w:ilvl w:val="0"/>
          <w:numId w:val="12"/>
        </w:numPr>
        <w:ind w:left="3686" w:hanging="653"/>
        <w:rPr>
          <w:b/>
          <w:bCs/>
          <w:lang w:eastAsia="en-NZ"/>
        </w:rPr>
      </w:pPr>
      <w:r w:rsidRPr="00EF1A55">
        <w:rPr>
          <w:b/>
          <w:bCs/>
        </w:rPr>
        <w:lastRenderedPageBreak/>
        <w:t xml:space="preserve">What should be in an </w:t>
      </w:r>
      <w:r w:rsidR="007C3BDE">
        <w:rPr>
          <w:b/>
          <w:bCs/>
        </w:rPr>
        <w:t>a</w:t>
      </w:r>
      <w:r w:rsidRPr="00EF1A55">
        <w:rPr>
          <w:b/>
          <w:bCs/>
        </w:rPr>
        <w:t xml:space="preserve">ccessibility </w:t>
      </w:r>
      <w:r w:rsidR="007C3BDE">
        <w:rPr>
          <w:b/>
          <w:bCs/>
        </w:rPr>
        <w:t>s</w:t>
      </w:r>
      <w:r w:rsidRPr="00EF1A55">
        <w:rPr>
          <w:b/>
          <w:bCs/>
        </w:rPr>
        <w:t>tatement?</w:t>
      </w:r>
    </w:p>
    <w:p w14:paraId="5E1D273F" w14:textId="77777777" w:rsidR="00EF1A55" w:rsidRDefault="00EF1A55" w:rsidP="00EF1A55">
      <w:pPr>
        <w:spacing w:line="336" w:lineRule="auto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77216" behindDoc="0" locked="0" layoutInCell="1" allowOverlap="1" wp14:anchorId="480E2E29" wp14:editId="556FC6C0">
            <wp:simplePos x="0" y="0"/>
            <wp:positionH relativeFrom="column">
              <wp:posOffset>381635</wp:posOffset>
            </wp:positionH>
            <wp:positionV relativeFrom="paragraph">
              <wp:posOffset>93692</wp:posOffset>
            </wp:positionV>
            <wp:extent cx="719686" cy="652216"/>
            <wp:effectExtent l="0" t="0" r="4445" b="0"/>
            <wp:wrapNone/>
            <wp:docPr id="1483308417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899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86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78AA2" w14:textId="77777777" w:rsidR="00EF1A55" w:rsidRDefault="00EF1A55" w:rsidP="00EF1A55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Tick the boxes next to the answers that are right for you:</w:t>
      </w:r>
    </w:p>
    <w:p w14:paraId="276C5846" w14:textId="3980A623" w:rsidR="0030590E" w:rsidRDefault="0030590E" w:rsidP="00DE0897">
      <w:pPr>
        <w:ind w:left="4536"/>
      </w:pPr>
    </w:p>
    <w:p w14:paraId="4135B76F" w14:textId="4CCAF093" w:rsidR="000B7BD6" w:rsidRDefault="001C359F" w:rsidP="00DE0897">
      <w:pPr>
        <w:ind w:left="4536"/>
      </w:pPr>
      <w:r>
        <w:rPr>
          <w:noProof/>
        </w:rPr>
        <w:drawing>
          <wp:anchor distT="0" distB="0" distL="114300" distR="114300" simplePos="0" relativeHeight="253115392" behindDoc="0" locked="0" layoutInCell="1" allowOverlap="1" wp14:anchorId="0FDEE7B0" wp14:editId="75764631">
            <wp:simplePos x="0" y="0"/>
            <wp:positionH relativeFrom="column">
              <wp:posOffset>104775</wp:posOffset>
            </wp:positionH>
            <wp:positionV relativeFrom="paragraph">
              <wp:posOffset>391795</wp:posOffset>
            </wp:positionV>
            <wp:extent cx="1260000" cy="1260000"/>
            <wp:effectExtent l="0" t="0" r="0" b="0"/>
            <wp:wrapNone/>
            <wp:docPr id="1774637891" name="Picture 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15095" name="Picture 1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B75"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3604ED7F" wp14:editId="4F8EBF17">
                <wp:simplePos x="0" y="0"/>
                <wp:positionH relativeFrom="column">
                  <wp:posOffset>2307590</wp:posOffset>
                </wp:positionH>
                <wp:positionV relativeFrom="paragraph">
                  <wp:posOffset>19685</wp:posOffset>
                </wp:positionV>
                <wp:extent cx="359410" cy="359410"/>
                <wp:effectExtent l="0" t="0" r="21590" b="21590"/>
                <wp:wrapNone/>
                <wp:docPr id="171814255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B3F71" id="Rectangle 5" o:spid="_x0000_s1026" style="position:absolute;margin-left:181.7pt;margin-top:1.55pt;width:28.3pt;height:28.3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" filled="f" strokecolor="windowText" strokeweight="1pt"/>
            </w:pict>
          </mc:Fallback>
        </mc:AlternateContent>
      </w:r>
      <w:r w:rsidR="004E0A2F">
        <w:t>i</w:t>
      </w:r>
      <w:r w:rsidR="00EF1A55">
        <w:t xml:space="preserve">t should have </w:t>
      </w:r>
      <w:r w:rsidR="00E70B75">
        <w:t xml:space="preserve">contact </w:t>
      </w:r>
      <w:r w:rsidR="00613418">
        <w:t xml:space="preserve">details </w:t>
      </w:r>
      <w:r w:rsidR="000B7BD6">
        <w:t>to:</w:t>
      </w:r>
    </w:p>
    <w:p w14:paraId="2DB922DC" w14:textId="6B198331" w:rsidR="000B7BD6" w:rsidRDefault="007D203B" w:rsidP="00DE0897">
      <w:pPr>
        <w:pStyle w:val="Listtoplevel"/>
        <w:ind w:left="5256" w:hanging="720"/>
      </w:pPr>
      <w:r>
        <w:t>g</w:t>
      </w:r>
      <w:r w:rsidR="000B7BD6">
        <w:t>ive feedback about</w:t>
      </w:r>
      <w:r w:rsidR="00613418">
        <w:t xml:space="preserve"> accessibility </w:t>
      </w:r>
    </w:p>
    <w:p w14:paraId="52C0A207" w14:textId="0305C104" w:rsidR="00613418" w:rsidRDefault="00613418" w:rsidP="00DE0897">
      <w:pPr>
        <w:pStyle w:val="Listtoplevel"/>
        <w:ind w:left="5256" w:hanging="720"/>
      </w:pPr>
      <w:r>
        <w:t xml:space="preserve">ask for </w:t>
      </w:r>
      <w:r w:rsidR="000B7BD6">
        <w:t>support</w:t>
      </w:r>
    </w:p>
    <w:p w14:paraId="203428B9" w14:textId="17638D3A" w:rsidR="007D203B" w:rsidRDefault="00EF1A55" w:rsidP="00DE0897">
      <w:pPr>
        <w:ind w:left="4536"/>
      </w:pPr>
      <w:r>
        <w:rPr>
          <w:noProof/>
        </w:rPr>
        <w:drawing>
          <wp:anchor distT="0" distB="0" distL="114300" distR="114300" simplePos="0" relativeHeight="252493824" behindDoc="0" locked="0" layoutInCell="1" allowOverlap="1" wp14:anchorId="18D40BEA" wp14:editId="1EE9412E">
            <wp:simplePos x="0" y="0"/>
            <wp:positionH relativeFrom="column">
              <wp:posOffset>121920</wp:posOffset>
            </wp:positionH>
            <wp:positionV relativeFrom="paragraph">
              <wp:posOffset>220345</wp:posOffset>
            </wp:positionV>
            <wp:extent cx="1051561" cy="1051561"/>
            <wp:effectExtent l="0" t="0" r="0" b="0"/>
            <wp:wrapNone/>
            <wp:docPr id="1890518628" name="Pictur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18628" name="Pictur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1" cy="105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D5E3" w14:textId="2580D2F9" w:rsidR="00613418" w:rsidRDefault="00E70B75" w:rsidP="00DE0897">
      <w:pPr>
        <w:ind w:left="4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254608A3" wp14:editId="38EE455A">
                <wp:simplePos x="0" y="0"/>
                <wp:positionH relativeFrom="column">
                  <wp:posOffset>2285365</wp:posOffset>
                </wp:positionH>
                <wp:positionV relativeFrom="paragraph">
                  <wp:posOffset>51435</wp:posOffset>
                </wp:positionV>
                <wp:extent cx="359410" cy="359410"/>
                <wp:effectExtent l="0" t="0" r="21590" b="21590"/>
                <wp:wrapNone/>
                <wp:docPr id="103295239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F33DF" id="Rectangle 5" o:spid="_x0000_s1026" style="position:absolute;margin-left:179.95pt;margin-top:4.05pt;width:28.3pt;height:28.3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PZSjXrfAAAACAEAAA8AAAAAAAAAAAAAAAAAsAQAAGRycy9kb3ducmV2Lnht&#10;bFBLBQYAAAAABAAEAPMAAAC8BQAAAAA=&#10;" filled="f" strokecolor="windowText" strokeweight="1pt"/>
            </w:pict>
          </mc:Fallback>
        </mc:AlternateContent>
      </w:r>
      <w:r w:rsidR="004E0A2F">
        <w:t>h</w:t>
      </w:r>
      <w:r w:rsidR="009B2CAD">
        <w:t xml:space="preserve">ave </w:t>
      </w:r>
      <w:r>
        <w:t xml:space="preserve">information </w:t>
      </w:r>
      <w:r w:rsidR="00613418">
        <w:t xml:space="preserve">about how </w:t>
      </w:r>
      <w:r w:rsidR="00F1475C">
        <w:t>the organisation will get back to you</w:t>
      </w:r>
      <w:r w:rsidR="00DE0897">
        <w:t xml:space="preserve"> if you contact them</w:t>
      </w:r>
      <w:r>
        <w:t>.</w:t>
      </w:r>
      <w:r w:rsidR="00F1475C">
        <w:t xml:space="preserve"> </w:t>
      </w:r>
    </w:p>
    <w:p w14:paraId="7C04F7C3" w14:textId="437FF235" w:rsidR="00DE0897" w:rsidRDefault="00337D5F" w:rsidP="00DE0897">
      <w:pPr>
        <w:ind w:left="4500"/>
      </w:pPr>
      <w:r>
        <w:rPr>
          <w:noProof/>
        </w:rPr>
        <w:drawing>
          <wp:anchor distT="0" distB="0" distL="114300" distR="114300" simplePos="0" relativeHeight="251771392" behindDoc="0" locked="0" layoutInCell="1" allowOverlap="1" wp14:anchorId="090E48D6" wp14:editId="52C65CF7">
            <wp:simplePos x="0" y="0"/>
            <wp:positionH relativeFrom="column">
              <wp:posOffset>257810</wp:posOffset>
            </wp:positionH>
            <wp:positionV relativeFrom="paragraph">
              <wp:posOffset>288925</wp:posOffset>
            </wp:positionV>
            <wp:extent cx="899795" cy="899795"/>
            <wp:effectExtent l="0" t="0" r="0" b="0"/>
            <wp:wrapNone/>
            <wp:docPr id="1358756425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04869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47105" w14:textId="2BCFB1E1" w:rsidR="00FA1828" w:rsidRDefault="00E70B75" w:rsidP="00EF1A55">
      <w:pPr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8A44906" wp14:editId="0836F416">
                <wp:simplePos x="0" y="0"/>
                <wp:positionH relativeFrom="column">
                  <wp:posOffset>2287833</wp:posOffset>
                </wp:positionH>
                <wp:positionV relativeFrom="paragraph">
                  <wp:posOffset>51239</wp:posOffset>
                </wp:positionV>
                <wp:extent cx="359410" cy="359410"/>
                <wp:effectExtent l="0" t="0" r="21590" b="21590"/>
                <wp:wrapNone/>
                <wp:docPr id="212897955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B3844" id="Rectangle 5" o:spid="_x0000_s1026" style="position:absolute;margin-left:180.15pt;margin-top:4.05pt;width:28.3pt;height:28.3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" filled="f" strokecolor="windowText" strokeweight="1pt"/>
            </w:pict>
          </mc:Fallback>
        </mc:AlternateContent>
      </w:r>
      <w:r w:rsidR="004E0A2F">
        <w:t>o</w:t>
      </w:r>
      <w:r>
        <w:t>ther</w:t>
      </w:r>
      <w:r w:rsidR="00EF1A55">
        <w:t xml:space="preserve"> – write your answer in the box</w:t>
      </w:r>
    </w:p>
    <w:p w14:paraId="5AC0C5D3" w14:textId="59E7BF2E" w:rsidR="00FA1828" w:rsidRDefault="001C359F" w:rsidP="00DE0897"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7AD72A3" wp14:editId="3C363791">
                <wp:simplePos x="0" y="0"/>
                <wp:positionH relativeFrom="column">
                  <wp:posOffset>2305050</wp:posOffset>
                </wp:positionH>
                <wp:positionV relativeFrom="paragraph">
                  <wp:posOffset>139065</wp:posOffset>
                </wp:positionV>
                <wp:extent cx="3656965" cy="1619250"/>
                <wp:effectExtent l="0" t="0" r="19685" b="19050"/>
                <wp:wrapNone/>
                <wp:docPr id="35282624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1619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E4AB7" id="Rectangle 5" o:spid="_x0000_s1026" style="position:absolute;margin-left:181.5pt;margin-top:10.95pt;width:287.95pt;height:127.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" filled="f" strokecolor="windowText" strokeweight="1pt"/>
            </w:pict>
          </mc:Fallback>
        </mc:AlternateContent>
      </w:r>
    </w:p>
    <w:p w14:paraId="307216FB" w14:textId="77777777" w:rsidR="00FA1828" w:rsidRDefault="00FA1828" w:rsidP="00DE0897"/>
    <w:p w14:paraId="6C6F5C4D" w14:textId="77777777" w:rsidR="001C359F" w:rsidRDefault="001C359F">
      <w:pPr>
        <w:spacing w:line="240" w:lineRule="auto"/>
        <w:ind w:left="0"/>
      </w:pPr>
      <w:r>
        <w:br w:type="page"/>
      </w:r>
    </w:p>
    <w:p w14:paraId="782D62B7" w14:textId="5671F275" w:rsidR="00FB1657" w:rsidRPr="0030590E" w:rsidRDefault="00337D5F" w:rsidP="00EF1A55">
      <w:pPr>
        <w:ind w:left="4536"/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352512" behindDoc="0" locked="0" layoutInCell="1" allowOverlap="1" wp14:anchorId="7885B92B" wp14:editId="305F4AD3">
            <wp:simplePos x="0" y="0"/>
            <wp:positionH relativeFrom="column">
              <wp:posOffset>2933</wp:posOffset>
            </wp:positionH>
            <wp:positionV relativeFrom="paragraph">
              <wp:posOffset>116932</wp:posOffset>
            </wp:positionV>
            <wp:extent cx="1080000" cy="1008926"/>
            <wp:effectExtent l="0" t="0" r="6350" b="1270"/>
            <wp:wrapNone/>
            <wp:docPr id="1531233091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33091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90E">
        <w:t>P</w:t>
      </w:r>
      <w:r w:rsidR="00FB1657">
        <w:t>lease tell us why you made th</w:t>
      </w:r>
      <w:r w:rsidR="00FB4F82">
        <w:t xml:space="preserve">ese </w:t>
      </w:r>
      <w:r w:rsidR="00FB1657">
        <w:t>choice</w:t>
      </w:r>
      <w:r w:rsidR="00FB4F82">
        <w:t>s</w:t>
      </w:r>
      <w:r w:rsidR="005B6EB4">
        <w:t xml:space="preserve"> for Question </w:t>
      </w:r>
      <w:r w:rsidR="009B2CAD">
        <w:t>3</w:t>
      </w:r>
      <w:r w:rsidR="00FB1657">
        <w:t xml:space="preserve"> in the box</w:t>
      </w:r>
      <w:r w:rsidR="00E70B75">
        <w:t>:</w:t>
      </w:r>
    </w:p>
    <w:p w14:paraId="16373D8C" w14:textId="72576D32" w:rsidR="009B2CAD" w:rsidRDefault="00FB1657" w:rsidP="009B2CAD">
      <w:pPr>
        <w:tabs>
          <w:tab w:val="left" w:pos="4128"/>
        </w:tabs>
        <w:rPr>
          <w:rFonts w:eastAsiaTheme="minorHAnsi"/>
          <w:b/>
          <w:bCs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6179D28" wp14:editId="5166A144">
                <wp:simplePos x="0" y="0"/>
                <wp:positionH relativeFrom="column">
                  <wp:posOffset>41564</wp:posOffset>
                </wp:positionH>
                <wp:positionV relativeFrom="paragraph">
                  <wp:posOffset>181495</wp:posOffset>
                </wp:positionV>
                <wp:extent cx="5760000" cy="7550727"/>
                <wp:effectExtent l="0" t="0" r="12700" b="12700"/>
                <wp:wrapNone/>
                <wp:docPr id="2282096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75507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2E573" id="Rectangle 5" o:spid="_x0000_s1026" style="position:absolute;margin-left:3.25pt;margin-top:14.3pt;width:453.55pt;height:594.5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" filled="f" strokecolor="windowText" strokeweight="1pt"/>
            </w:pict>
          </mc:Fallback>
        </mc:AlternateContent>
      </w:r>
      <w:r w:rsidR="009B2CAD">
        <w:rPr>
          <w:b/>
          <w:bCs/>
        </w:rPr>
        <w:br w:type="page"/>
      </w:r>
    </w:p>
    <w:p w14:paraId="50AC8DE1" w14:textId="711C9713" w:rsidR="00BC6A63" w:rsidRPr="009B2CAD" w:rsidRDefault="00957DB3" w:rsidP="00AE5205">
      <w:pPr>
        <w:pStyle w:val="ListParagraph"/>
        <w:numPr>
          <w:ilvl w:val="0"/>
          <w:numId w:val="12"/>
        </w:numPr>
        <w:spacing w:line="336" w:lineRule="auto"/>
        <w:ind w:left="3686" w:hanging="567"/>
        <w:rPr>
          <w:b/>
          <w:bCs/>
          <w:lang w:eastAsia="en-NZ"/>
        </w:rPr>
      </w:pPr>
      <w:r w:rsidRPr="005D4F78">
        <w:rPr>
          <w:noProof/>
          <w:lang w:eastAsia="en-NZ"/>
        </w:rPr>
        <w:lastRenderedPageBreak/>
        <w:drawing>
          <wp:anchor distT="0" distB="0" distL="114300" distR="114300" simplePos="0" relativeHeight="251639296" behindDoc="0" locked="0" layoutInCell="1" allowOverlap="1" wp14:anchorId="47E13B20" wp14:editId="162F51BC">
            <wp:simplePos x="0" y="0"/>
            <wp:positionH relativeFrom="column">
              <wp:posOffset>-10737</wp:posOffset>
            </wp:positionH>
            <wp:positionV relativeFrom="paragraph">
              <wp:posOffset>-56515</wp:posOffset>
            </wp:positionV>
            <wp:extent cx="1439545" cy="1442085"/>
            <wp:effectExtent l="0" t="0" r="0" b="5715"/>
            <wp:wrapNone/>
            <wp:docPr id="1000617220" name="Pictur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7220" name="Pictur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63" w:rsidRPr="009B2CAD">
        <w:rPr>
          <w:b/>
          <w:bCs/>
        </w:rPr>
        <w:t xml:space="preserve">Should </w:t>
      </w:r>
      <w:r w:rsidRPr="009B2CAD">
        <w:rPr>
          <w:b/>
          <w:bCs/>
        </w:rPr>
        <w:t xml:space="preserve">all </w:t>
      </w:r>
      <w:r w:rsidR="00E70B75" w:rsidRPr="009B2CAD">
        <w:rPr>
          <w:b/>
          <w:bCs/>
        </w:rPr>
        <w:t xml:space="preserve">Government </w:t>
      </w:r>
      <w:r w:rsidR="007C3BDE">
        <w:rPr>
          <w:b/>
          <w:bCs/>
        </w:rPr>
        <w:t>a</w:t>
      </w:r>
      <w:r w:rsidR="00BC6A63" w:rsidRPr="009B2CAD">
        <w:rPr>
          <w:b/>
          <w:bCs/>
        </w:rPr>
        <w:t xml:space="preserve">ccessibility </w:t>
      </w:r>
      <w:r w:rsidR="007C3BDE">
        <w:rPr>
          <w:b/>
          <w:bCs/>
        </w:rPr>
        <w:t>s</w:t>
      </w:r>
      <w:r w:rsidR="00BC6A63" w:rsidRPr="009B2CAD">
        <w:rPr>
          <w:b/>
          <w:bCs/>
        </w:rPr>
        <w:t xml:space="preserve">tatements follow </w:t>
      </w:r>
      <w:r w:rsidR="005C414A" w:rsidRPr="009B2CAD">
        <w:rPr>
          <w:b/>
          <w:bCs/>
        </w:rPr>
        <w:t>the same</w:t>
      </w:r>
      <w:r w:rsidR="00BC6A63" w:rsidRPr="009B2CAD">
        <w:rPr>
          <w:b/>
          <w:bCs/>
        </w:rPr>
        <w:t xml:space="preserve"> template? </w:t>
      </w:r>
    </w:p>
    <w:p w14:paraId="2B471892" w14:textId="77777777" w:rsidR="009B2CAD" w:rsidRDefault="009B2CAD" w:rsidP="004D1293">
      <w:pPr>
        <w:spacing w:line="336" w:lineRule="auto"/>
      </w:pPr>
    </w:p>
    <w:p w14:paraId="4485A56B" w14:textId="533EE1A3" w:rsidR="009B2CAD" w:rsidRPr="00B96332" w:rsidRDefault="009B2CAD" w:rsidP="009B2CAD">
      <w:pPr>
        <w:spacing w:line="324" w:lineRule="auto"/>
        <w:rPr>
          <w:strike/>
          <w:lang w:eastAsia="en-NZ"/>
        </w:rPr>
      </w:pPr>
      <w:r w:rsidRPr="00B96332">
        <w:rPr>
          <w:strike/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 wp14:anchorId="37721F79" wp14:editId="06FE8541">
                <wp:simplePos x="0" y="0"/>
                <wp:positionH relativeFrom="margin">
                  <wp:posOffset>2213668</wp:posOffset>
                </wp:positionH>
                <wp:positionV relativeFrom="page">
                  <wp:posOffset>2454333</wp:posOffset>
                </wp:positionV>
                <wp:extent cx="3599815" cy="2401478"/>
                <wp:effectExtent l="0" t="0" r="635" b="0"/>
                <wp:wrapNone/>
                <wp:docPr id="93701061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40147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F2204D" w14:textId="77777777" w:rsidR="009B2CAD" w:rsidRDefault="009B2CAD" w:rsidP="009B2CA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21F79" id="Rectangle 1" o:spid="_x0000_s1026" alt="&quot;&quot;" style="position:absolute;left:0;text-align:left;margin-left:174.3pt;margin-top:193.25pt;width:283.45pt;height:189.1pt;z-index:-25133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" fillcolor="#bdd7ee" stroked="f" strokeweight="1pt">
                <v:textbox>
                  <w:txbxContent>
                    <w:p w14:paraId="57F2204D" w14:textId="77777777" w:rsidR="009B2CAD" w:rsidRDefault="009B2CAD" w:rsidP="009B2CA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627D79B" w14:textId="004E3473" w:rsidR="009B2CAD" w:rsidRPr="009B2CAD" w:rsidRDefault="009B2CAD" w:rsidP="009B2CAD">
      <w:pPr>
        <w:spacing w:line="324" w:lineRule="auto"/>
        <w:rPr>
          <w:lang w:eastAsia="en-NZ"/>
        </w:rPr>
      </w:pPr>
      <w:r w:rsidRPr="009B2CAD">
        <w:rPr>
          <w:noProof/>
          <w:lang w:eastAsia="en-NZ"/>
        </w:rPr>
        <w:drawing>
          <wp:anchor distT="0" distB="0" distL="114300" distR="114300" simplePos="0" relativeHeight="251987456" behindDoc="0" locked="0" layoutInCell="1" allowOverlap="1" wp14:anchorId="777F9D0C" wp14:editId="4B79AEAF">
            <wp:simplePos x="0" y="0"/>
            <wp:positionH relativeFrom="column">
              <wp:posOffset>113174</wp:posOffset>
            </wp:positionH>
            <wp:positionV relativeFrom="paragraph">
              <wp:posOffset>197210</wp:posOffset>
            </wp:positionV>
            <wp:extent cx="1440000" cy="1658409"/>
            <wp:effectExtent l="0" t="0" r="0" b="0"/>
            <wp:wrapNone/>
            <wp:docPr id="1527550959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50959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5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CAD">
        <w:rPr>
          <w:lang w:eastAsia="en-NZ"/>
        </w:rPr>
        <w:t xml:space="preserve">Here a </w:t>
      </w:r>
      <w:r w:rsidRPr="009B2CAD">
        <w:rPr>
          <w:b/>
          <w:bCs/>
          <w:lang w:eastAsia="en-NZ"/>
        </w:rPr>
        <w:t>template</w:t>
      </w:r>
      <w:r w:rsidRPr="009B2CAD">
        <w:rPr>
          <w:lang w:eastAsia="en-NZ"/>
        </w:rPr>
        <w:t xml:space="preserve"> is a document that:</w:t>
      </w:r>
    </w:p>
    <w:p w14:paraId="51873810" w14:textId="3A60B6BF" w:rsidR="009B2CAD" w:rsidRPr="009B2CAD" w:rsidRDefault="009B2CAD" w:rsidP="009B2CAD">
      <w:pPr>
        <w:pStyle w:val="Listtoplevel"/>
        <w:spacing w:line="324" w:lineRule="auto"/>
        <w:rPr>
          <w:lang w:eastAsia="en-NZ"/>
        </w:rPr>
      </w:pPr>
      <w:r w:rsidRPr="009B2CAD">
        <w:rPr>
          <w:lang w:eastAsia="en-NZ"/>
        </w:rPr>
        <w:t>works as a starting point to make an accessibility plan</w:t>
      </w:r>
    </w:p>
    <w:p w14:paraId="4B7EA716" w14:textId="77777777" w:rsidR="009B2CAD" w:rsidRPr="009B2CAD" w:rsidRDefault="009B2CAD" w:rsidP="009B2CAD">
      <w:pPr>
        <w:pStyle w:val="Listtoplevel"/>
        <w:spacing w:line="324" w:lineRule="auto"/>
        <w:rPr>
          <w:lang w:eastAsia="en-NZ"/>
        </w:rPr>
      </w:pPr>
      <w:r w:rsidRPr="009B2CAD">
        <w:rPr>
          <w:lang w:eastAsia="en-NZ"/>
        </w:rPr>
        <w:t xml:space="preserve">guides what to have in an accessibility plan. </w:t>
      </w:r>
    </w:p>
    <w:p w14:paraId="54DCD8B3" w14:textId="4EA55AC1" w:rsidR="009B2CAD" w:rsidRPr="00B96332" w:rsidRDefault="009B2CAD" w:rsidP="009B2CAD">
      <w:pPr>
        <w:rPr>
          <w:strike/>
          <w:lang w:eastAsia="en-NZ"/>
        </w:rPr>
      </w:pPr>
    </w:p>
    <w:p w14:paraId="4CEC4CE2" w14:textId="77777777" w:rsidR="009B2CAD" w:rsidRDefault="009B2CAD" w:rsidP="009B2CAD">
      <w:pPr>
        <w:spacing w:line="336" w:lineRule="auto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93600" behindDoc="0" locked="0" layoutInCell="1" allowOverlap="1" wp14:anchorId="738EFD07" wp14:editId="1DC93818">
            <wp:simplePos x="0" y="0"/>
            <wp:positionH relativeFrom="column">
              <wp:posOffset>492760</wp:posOffset>
            </wp:positionH>
            <wp:positionV relativeFrom="paragraph">
              <wp:posOffset>232410</wp:posOffset>
            </wp:positionV>
            <wp:extent cx="719686" cy="652216"/>
            <wp:effectExtent l="0" t="0" r="4445" b="0"/>
            <wp:wrapNone/>
            <wp:docPr id="1711802649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899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86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BCE4C" w14:textId="02B74C07" w:rsidR="009B2CAD" w:rsidRDefault="009B2CAD" w:rsidP="009B2CAD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Tick the boxes next to the answer that are right for you:</w:t>
      </w:r>
    </w:p>
    <w:p w14:paraId="6BE603DC" w14:textId="77777777" w:rsidR="009B2CAD" w:rsidRPr="00EF1A55" w:rsidRDefault="009B2CAD" w:rsidP="009B2CAD">
      <w:pPr>
        <w:rPr>
          <w:sz w:val="42"/>
          <w:szCs w:val="34"/>
        </w:rPr>
      </w:pPr>
      <w:r w:rsidRPr="00EF1A55">
        <w:rPr>
          <w:noProof/>
          <w:sz w:val="42"/>
          <w:szCs w:val="34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13CEB580" wp14:editId="0F3A3D67">
                <wp:simplePos x="0" y="0"/>
                <wp:positionH relativeFrom="column">
                  <wp:posOffset>2341880</wp:posOffset>
                </wp:positionH>
                <wp:positionV relativeFrom="paragraph">
                  <wp:posOffset>402475</wp:posOffset>
                </wp:positionV>
                <wp:extent cx="359410" cy="359410"/>
                <wp:effectExtent l="0" t="0" r="21590" b="21590"/>
                <wp:wrapNone/>
                <wp:docPr id="101411958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10113" id="Rectangle 5" o:spid="_x0000_s1026" style="position:absolute;margin-left:184.4pt;margin-top:31.7pt;width:28.3pt;height:28.3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" filled="f" strokecolor="windowText" strokeweight="1pt"/>
            </w:pict>
          </mc:Fallback>
        </mc:AlternateContent>
      </w:r>
    </w:p>
    <w:p w14:paraId="722F0F59" w14:textId="52535412" w:rsidR="009B2CAD" w:rsidRDefault="009B2CAD" w:rsidP="009B2CAD">
      <w:pPr>
        <w:ind w:left="4536"/>
      </w:pPr>
      <w:r>
        <w:rPr>
          <w:noProof/>
        </w:rPr>
        <w:drawing>
          <wp:anchor distT="0" distB="0" distL="114300" distR="114300" simplePos="0" relativeHeight="251994624" behindDoc="0" locked="0" layoutInCell="1" allowOverlap="1" wp14:anchorId="64E384F3" wp14:editId="05AECBB3">
            <wp:simplePos x="0" y="0"/>
            <wp:positionH relativeFrom="column">
              <wp:posOffset>152400</wp:posOffset>
            </wp:positionH>
            <wp:positionV relativeFrom="paragraph">
              <wp:posOffset>182822</wp:posOffset>
            </wp:positionV>
            <wp:extent cx="1440000" cy="1440000"/>
            <wp:effectExtent l="0" t="0" r="8255" b="8255"/>
            <wp:wrapNone/>
            <wp:docPr id="1575709821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12651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2F">
        <w:t>y</w:t>
      </w:r>
      <w:r>
        <w:t>es</w:t>
      </w:r>
    </w:p>
    <w:p w14:paraId="126CB010" w14:textId="5846B657" w:rsidR="009B2CAD" w:rsidRPr="00EF1A55" w:rsidRDefault="00BD16EB" w:rsidP="009B2CAD">
      <w:pPr>
        <w:ind w:left="4536"/>
        <w:rPr>
          <w:sz w:val="40"/>
          <w:szCs w:val="32"/>
        </w:rPr>
      </w:pPr>
      <w:r w:rsidRPr="00EF1A55">
        <w:rPr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7753A67F" wp14:editId="485253E9">
                <wp:simplePos x="0" y="0"/>
                <wp:positionH relativeFrom="column">
                  <wp:posOffset>2350135</wp:posOffset>
                </wp:positionH>
                <wp:positionV relativeFrom="paragraph">
                  <wp:posOffset>350174</wp:posOffset>
                </wp:positionV>
                <wp:extent cx="359410" cy="359410"/>
                <wp:effectExtent l="0" t="0" r="21590" b="21590"/>
                <wp:wrapNone/>
                <wp:docPr id="90727045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02F78" id="Rectangle 5" o:spid="_x0000_s1026" style="position:absolute;margin-left:185.05pt;margin-top:27.55pt;width:28.3pt;height:28.3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KaLH2bfAAAACgEAAA8AAAAAAAAAAAAAAAAAsAQAAGRycy9kb3ducmV2Lnht&#10;bFBLBQYAAAAABAAEAPMAAAC8BQAAAAA=&#10;" filled="f" strokecolor="windowText" strokeweight="1pt"/>
            </w:pict>
          </mc:Fallback>
        </mc:AlternateContent>
      </w:r>
    </w:p>
    <w:p w14:paraId="6EAB0A7C" w14:textId="130B6A23" w:rsidR="009B2CAD" w:rsidRDefault="004E0A2F" w:rsidP="009B2CAD">
      <w:pPr>
        <w:ind w:left="4536"/>
      </w:pPr>
      <w:r>
        <w:t>n</w:t>
      </w:r>
      <w:r w:rsidR="009B2CAD">
        <w:t>o</w:t>
      </w:r>
    </w:p>
    <w:p w14:paraId="32BE2B7D" w14:textId="6327CD76" w:rsidR="009B2CAD" w:rsidRPr="00EF1A55" w:rsidRDefault="00BD16EB" w:rsidP="009B2CAD">
      <w:pPr>
        <w:ind w:left="4536"/>
        <w:rPr>
          <w:sz w:val="4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04B4C782" wp14:editId="6775047E">
                <wp:simplePos x="0" y="0"/>
                <wp:positionH relativeFrom="column">
                  <wp:posOffset>2358390</wp:posOffset>
                </wp:positionH>
                <wp:positionV relativeFrom="paragraph">
                  <wp:posOffset>354099</wp:posOffset>
                </wp:positionV>
                <wp:extent cx="359410" cy="359410"/>
                <wp:effectExtent l="0" t="0" r="21590" b="21590"/>
                <wp:wrapNone/>
                <wp:docPr id="6787463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B3A8" id="Rectangle 5" o:spid="_x0000_s1026" style="position:absolute;margin-left:185.7pt;margin-top:27.9pt;width:28.3pt;height:28.3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OAEljLfAAAACgEAAA8AAAAAAAAAAAAAAAAAsAQAAGRycy9kb3ducmV2Lnht&#10;bFBLBQYAAAAABAAEAPMAAAC8BQAAAAA=&#10;" filled="f" strokecolor="windowText" strokeweight="1pt"/>
            </w:pict>
          </mc:Fallback>
        </mc:AlternateContent>
      </w:r>
    </w:p>
    <w:p w14:paraId="44971860" w14:textId="13B736B7" w:rsidR="009B2CAD" w:rsidRDefault="004E0A2F" w:rsidP="009B2CAD">
      <w:pPr>
        <w:ind w:left="4536"/>
      </w:pPr>
      <w:r>
        <w:t>u</w:t>
      </w:r>
      <w:r w:rsidR="009B2CAD">
        <w:t>nsure.</w:t>
      </w:r>
    </w:p>
    <w:p w14:paraId="788406E3" w14:textId="77777777" w:rsidR="009B2CAD" w:rsidRDefault="009B2CAD">
      <w:pPr>
        <w:spacing w:line="240" w:lineRule="auto"/>
        <w:ind w:left="0"/>
      </w:pPr>
      <w:r>
        <w:br w:type="page"/>
      </w:r>
    </w:p>
    <w:p w14:paraId="5870D10C" w14:textId="57427FAC" w:rsidR="00823DF0" w:rsidRDefault="00E8604C" w:rsidP="004D1293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1561472" behindDoc="0" locked="0" layoutInCell="1" allowOverlap="1" wp14:anchorId="54F2EC56" wp14:editId="4FC9A43E">
            <wp:simplePos x="0" y="0"/>
            <wp:positionH relativeFrom="column">
              <wp:posOffset>114300</wp:posOffset>
            </wp:positionH>
            <wp:positionV relativeFrom="paragraph">
              <wp:posOffset>-232319</wp:posOffset>
            </wp:positionV>
            <wp:extent cx="1080000" cy="1008926"/>
            <wp:effectExtent l="0" t="0" r="6350" b="1270"/>
            <wp:wrapNone/>
            <wp:docPr id="68542300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23003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AD" w:rsidRPr="009B2CAD">
        <w:t xml:space="preserve"> </w:t>
      </w:r>
      <w:r w:rsidR="009B2CAD">
        <w:t>Please tell us why you made these choice for Question 4 in the box</w:t>
      </w:r>
      <w:r w:rsidR="00E70B75">
        <w:t>:</w:t>
      </w:r>
    </w:p>
    <w:p w14:paraId="4CE3C24E" w14:textId="1548ABCC" w:rsidR="00BD16EB" w:rsidRDefault="00BD16EB" w:rsidP="004D1293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E7679DA" wp14:editId="4BBEE02A">
                <wp:simplePos x="0" y="0"/>
                <wp:positionH relativeFrom="column">
                  <wp:posOffset>-124691</wp:posOffset>
                </wp:positionH>
                <wp:positionV relativeFrom="paragraph">
                  <wp:posOffset>232641</wp:posOffset>
                </wp:positionV>
                <wp:extent cx="5759450" cy="7813964"/>
                <wp:effectExtent l="0" t="0" r="12700" b="15875"/>
                <wp:wrapNone/>
                <wp:docPr id="6609898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781396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5C407" id="Rectangle 5" o:spid="_x0000_s1026" style="position:absolute;margin-left:-9.8pt;margin-top:18.3pt;width:453.5pt;height:615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" filled="f" strokecolor="windowText" strokeweight="1pt"/>
            </w:pict>
          </mc:Fallback>
        </mc:AlternateContent>
      </w:r>
    </w:p>
    <w:p w14:paraId="5A870405" w14:textId="6332BCBD" w:rsidR="00BD16EB" w:rsidRPr="0030590E" w:rsidRDefault="00BD16EB" w:rsidP="004D1293">
      <w:pPr>
        <w:spacing w:line="336" w:lineRule="auto"/>
        <w:rPr>
          <w:lang w:eastAsia="en-NZ"/>
        </w:rPr>
      </w:pPr>
    </w:p>
    <w:p w14:paraId="4655CA31" w14:textId="454C2588" w:rsidR="00BD16EB" w:rsidRDefault="00BD16EB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01D06C1" w14:textId="0ECB241A" w:rsidR="00B05DFD" w:rsidRPr="00BD16EB" w:rsidRDefault="00DE21EE" w:rsidP="00AE5205">
      <w:pPr>
        <w:pStyle w:val="ListParagraph"/>
        <w:numPr>
          <w:ilvl w:val="0"/>
          <w:numId w:val="12"/>
        </w:numPr>
        <w:ind w:left="3686" w:hanging="567"/>
        <w:rPr>
          <w:b/>
          <w:bCs/>
          <w:lang w:eastAsia="en-NZ"/>
        </w:rPr>
      </w:pPr>
      <w:r w:rsidRPr="00C9069A">
        <w:rPr>
          <w:noProof/>
          <w:lang w:eastAsia="en-NZ"/>
        </w:rPr>
        <w:lastRenderedPageBreak/>
        <w:drawing>
          <wp:anchor distT="0" distB="0" distL="114300" distR="114300" simplePos="0" relativeHeight="251641344" behindDoc="0" locked="0" layoutInCell="1" allowOverlap="1" wp14:anchorId="77EBEF3A" wp14:editId="2610062D">
            <wp:simplePos x="0" y="0"/>
            <wp:positionH relativeFrom="column">
              <wp:posOffset>-127000</wp:posOffset>
            </wp:positionH>
            <wp:positionV relativeFrom="paragraph">
              <wp:posOffset>325755</wp:posOffset>
            </wp:positionV>
            <wp:extent cx="1439545" cy="1439545"/>
            <wp:effectExtent l="0" t="0" r="0" b="8255"/>
            <wp:wrapNone/>
            <wp:docPr id="1641455861" name="Pictur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55861" name="Pictur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3B7" w:rsidRPr="00BD16EB">
        <w:rPr>
          <w:b/>
          <w:bCs/>
        </w:rPr>
        <w:t xml:space="preserve">Where </w:t>
      </w:r>
      <w:r w:rsidR="00226F78" w:rsidRPr="00BD16EB">
        <w:rPr>
          <w:b/>
          <w:bCs/>
        </w:rPr>
        <w:t xml:space="preserve">would you expect to find accessibility statements on </w:t>
      </w:r>
      <w:r w:rsidR="009B4BE4" w:rsidRPr="00BD16EB">
        <w:rPr>
          <w:b/>
          <w:bCs/>
        </w:rPr>
        <w:t>websites and apps</w:t>
      </w:r>
      <w:r w:rsidR="00B05DFD" w:rsidRPr="00BD16EB">
        <w:rPr>
          <w:b/>
          <w:bCs/>
        </w:rPr>
        <w:t xml:space="preserve">? </w:t>
      </w:r>
    </w:p>
    <w:p w14:paraId="35AB0573" w14:textId="77777777" w:rsidR="00BD16EB" w:rsidRDefault="00BD16EB" w:rsidP="00BD16EB">
      <w:pPr>
        <w:spacing w:line="336" w:lineRule="auto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3153280" behindDoc="0" locked="0" layoutInCell="1" allowOverlap="1" wp14:anchorId="0B92BF4F" wp14:editId="6089EB2D">
            <wp:simplePos x="0" y="0"/>
            <wp:positionH relativeFrom="column">
              <wp:posOffset>381635</wp:posOffset>
            </wp:positionH>
            <wp:positionV relativeFrom="paragraph">
              <wp:posOffset>93692</wp:posOffset>
            </wp:positionV>
            <wp:extent cx="719686" cy="652216"/>
            <wp:effectExtent l="0" t="0" r="4445" b="0"/>
            <wp:wrapNone/>
            <wp:docPr id="1292233132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899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86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CDC0C" w14:textId="77777777" w:rsidR="00BD16EB" w:rsidRDefault="00BD16EB" w:rsidP="00BD16EB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Tick the boxes next to the answers that are right for you:</w:t>
      </w:r>
    </w:p>
    <w:p w14:paraId="14A22816" w14:textId="132308F5" w:rsidR="002F4253" w:rsidRDefault="00333B98" w:rsidP="00B05DFD">
      <w:r>
        <w:rPr>
          <w:noProof/>
        </w:rPr>
        <w:drawing>
          <wp:anchor distT="0" distB="0" distL="114300" distR="114300" simplePos="0" relativeHeight="252499968" behindDoc="0" locked="0" layoutInCell="1" allowOverlap="1" wp14:anchorId="40390823" wp14:editId="08DEA5C3">
            <wp:simplePos x="0" y="0"/>
            <wp:positionH relativeFrom="column">
              <wp:posOffset>207480</wp:posOffset>
            </wp:positionH>
            <wp:positionV relativeFrom="paragraph">
              <wp:posOffset>194541</wp:posOffset>
            </wp:positionV>
            <wp:extent cx="1080000" cy="1446262"/>
            <wp:effectExtent l="0" t="0" r="0" b="0"/>
            <wp:wrapNone/>
            <wp:docPr id="2005587799" name="Pictur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87799" name="Pictur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6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8E498" w14:textId="4A518BBC" w:rsidR="00B05DFD" w:rsidRDefault="00B64004" w:rsidP="00B64004">
      <w:pPr>
        <w:ind w:left="4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69B3DF3" wp14:editId="0E909652">
                <wp:simplePos x="0" y="0"/>
                <wp:positionH relativeFrom="column">
                  <wp:posOffset>2287905</wp:posOffset>
                </wp:positionH>
                <wp:positionV relativeFrom="paragraph">
                  <wp:posOffset>43180</wp:posOffset>
                </wp:positionV>
                <wp:extent cx="359410" cy="359410"/>
                <wp:effectExtent l="0" t="0" r="21590" b="21590"/>
                <wp:wrapNone/>
                <wp:docPr id="1332271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C6847" id="Rectangle 5" o:spid="_x0000_s1026" style="position:absolute;margin-left:180.15pt;margin-top:3.4pt;width:28.3pt;height:28.3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" filled="f" strokecolor="windowText" strokeweight="1pt"/>
            </w:pict>
          </mc:Fallback>
        </mc:AlternateContent>
      </w:r>
      <w:r w:rsidR="00BD16EB">
        <w:rPr>
          <w:noProof/>
        </w:rPr>
        <w:t>1</w:t>
      </w:r>
      <w:r w:rsidR="00B05DFD">
        <w:t xml:space="preserve"> </w:t>
      </w:r>
      <w:r w:rsidR="00173E5E">
        <w:t>main accessibility statement</w:t>
      </w:r>
      <w:r w:rsidR="00B05DFD">
        <w:t xml:space="preserve"> for each </w:t>
      </w:r>
      <w:r w:rsidR="00E70B75">
        <w:t xml:space="preserve">Government </w:t>
      </w:r>
      <w:r w:rsidR="00B05DFD">
        <w:t>agency</w:t>
      </w:r>
      <w:r w:rsidR="00173E5E">
        <w:t xml:space="preserve"> for</w:t>
      </w:r>
      <w:r w:rsidR="00B05DFD">
        <w:t xml:space="preserve"> all</w:t>
      </w:r>
      <w:r w:rsidR="00173E5E">
        <w:t xml:space="preserve"> </w:t>
      </w:r>
      <w:r w:rsidR="00B05DFD">
        <w:t>its websites and mobile apps</w:t>
      </w:r>
    </w:p>
    <w:p w14:paraId="4ED9C8C7" w14:textId="37C0D8C2" w:rsidR="00173E5E" w:rsidRDefault="00333B98" w:rsidP="00B64004">
      <w:pPr>
        <w:ind w:left="45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 wp14:anchorId="13EFCF63" wp14:editId="0387B95C">
                <wp:simplePos x="0" y="0"/>
                <wp:positionH relativeFrom="column">
                  <wp:posOffset>10795</wp:posOffset>
                </wp:positionH>
                <wp:positionV relativeFrom="paragraph">
                  <wp:posOffset>177528</wp:posOffset>
                </wp:positionV>
                <wp:extent cx="1644064" cy="1696106"/>
                <wp:effectExtent l="0" t="0" r="0" b="0"/>
                <wp:wrapNone/>
                <wp:docPr id="291559345" name="Group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064" cy="1696106"/>
                          <a:chOff x="0" y="0"/>
                          <a:chExt cx="1865902" cy="1924866"/>
                        </a:xfrm>
                      </wpg:grpSpPr>
                      <pic:pic xmlns:pic="http://schemas.openxmlformats.org/drawingml/2006/picture">
                        <pic:nvPicPr>
                          <pic:cNvPr id="180541859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4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66561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229" y="228600"/>
                            <a:ext cx="1079500" cy="144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673082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6402" y="478971"/>
                            <a:ext cx="1079500" cy="1445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83F62" id="Group 151" o:spid="_x0000_s1026" alt="&quot;&quot;" style="position:absolute;margin-left:.85pt;margin-top:14pt;width:129.45pt;height:133.55pt;z-index:252507136;mso-width-relative:margin;mso-height-relative:margin" coordsize="18659,19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">
                <v:shape id="Picture 150" o:spid="_x0000_s1027" type="#_x0000_t75" style="position:absolute;width:10795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">
                  <v:imagedata r:id="rId96" o:title=""/>
                </v:shape>
                <v:shape id="Picture 150" o:spid="_x0000_s1028" type="#_x0000_t75" style="position:absolute;left:3592;top:2286;width:10795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">
                  <v:imagedata r:id="rId96" o:title=""/>
                </v:shape>
                <v:shape id="Picture 150" o:spid="_x0000_s1029" type="#_x0000_t75" style="position:absolute;left:7864;top:4789;width:10795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">
                  <v:imagedata r:id="rId96" o:title=""/>
                </v:shape>
              </v:group>
            </w:pict>
          </mc:Fallback>
        </mc:AlternateContent>
      </w:r>
    </w:p>
    <w:p w14:paraId="38F42BB2" w14:textId="1C2C49F1" w:rsidR="00173E5E" w:rsidRDefault="00173E5E" w:rsidP="00B64004">
      <w:pPr>
        <w:ind w:left="4536"/>
      </w:pPr>
    </w:p>
    <w:p w14:paraId="688663D2" w14:textId="009DEAED" w:rsidR="00B05DFD" w:rsidRDefault="00E70B75" w:rsidP="00B64004">
      <w:pPr>
        <w:ind w:left="4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24AB0C5C" wp14:editId="27E75434">
                <wp:simplePos x="0" y="0"/>
                <wp:positionH relativeFrom="column">
                  <wp:posOffset>2285365</wp:posOffset>
                </wp:positionH>
                <wp:positionV relativeFrom="paragraph">
                  <wp:posOffset>52433</wp:posOffset>
                </wp:positionV>
                <wp:extent cx="359410" cy="359410"/>
                <wp:effectExtent l="0" t="0" r="21590" b="21590"/>
                <wp:wrapNone/>
                <wp:docPr id="124574800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D0332" id="Rectangle 5" o:spid="_x0000_s1026" style="position:absolute;margin-left:179.95pt;margin-top:4.15pt;width:28.3pt;height:28.3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" filled="f" strokecolor="windowText" strokeweight="1pt"/>
            </w:pict>
          </mc:Fallback>
        </mc:AlternateContent>
      </w:r>
      <w:r>
        <w:t xml:space="preserve">a </w:t>
      </w:r>
      <w:r w:rsidR="00B05DFD">
        <w:t xml:space="preserve">separate </w:t>
      </w:r>
      <w:r w:rsidR="00173E5E">
        <w:t>a</w:t>
      </w:r>
      <w:r w:rsidR="00B05DFD">
        <w:t xml:space="preserve">ccessibility </w:t>
      </w:r>
      <w:r w:rsidR="00173E5E">
        <w:t>s</w:t>
      </w:r>
      <w:r w:rsidR="00B05DFD">
        <w:t>tatement for each website or mobile app</w:t>
      </w:r>
    </w:p>
    <w:p w14:paraId="2EBDF9D6" w14:textId="50510043" w:rsidR="00173E5E" w:rsidRDefault="00173E5E" w:rsidP="00B64004">
      <w:pPr>
        <w:ind w:left="4536"/>
      </w:pPr>
    </w:p>
    <w:p w14:paraId="5E9399F9" w14:textId="25A4DF23" w:rsidR="00173E5E" w:rsidRDefault="004E0A2F" w:rsidP="00B64004">
      <w:pPr>
        <w:ind w:left="4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692AAFB8" wp14:editId="709625CE">
                <wp:simplePos x="0" y="0"/>
                <wp:positionH relativeFrom="column">
                  <wp:posOffset>2317115</wp:posOffset>
                </wp:positionH>
                <wp:positionV relativeFrom="paragraph">
                  <wp:posOffset>274320</wp:posOffset>
                </wp:positionV>
                <wp:extent cx="359410" cy="359410"/>
                <wp:effectExtent l="0" t="0" r="21590" b="21590"/>
                <wp:wrapNone/>
                <wp:docPr id="101903078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86DA7" id="Rectangle 5" o:spid="_x0000_s1026" style="position:absolute;margin-left:182.45pt;margin-top:21.6pt;width:28.3pt;height:28.3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EwZyOTfAAAACQEAAA8AAAAAAAAAAAAAAAAAsAQAAGRycy9kb3ducmV2Lnht&#10;bFBLBQYAAAAABAAEAPMAAAC8BQAAAAA=&#10;" filled="f" strokecolor="windowText" strokeweight="1pt"/>
            </w:pict>
          </mc:Fallback>
        </mc:AlternateContent>
      </w:r>
      <w:r w:rsidR="00333B98">
        <w:rPr>
          <w:noProof/>
        </w:rPr>
        <w:drawing>
          <wp:anchor distT="0" distB="0" distL="114300" distR="114300" simplePos="0" relativeHeight="252508160" behindDoc="0" locked="0" layoutInCell="1" allowOverlap="1" wp14:anchorId="27A127FA" wp14:editId="07E1FBDB">
            <wp:simplePos x="0" y="0"/>
            <wp:positionH relativeFrom="column">
              <wp:posOffset>119108</wp:posOffset>
            </wp:positionH>
            <wp:positionV relativeFrom="paragraph">
              <wp:posOffset>17689</wp:posOffset>
            </wp:positionV>
            <wp:extent cx="1440000" cy="958088"/>
            <wp:effectExtent l="0" t="0" r="8255" b="0"/>
            <wp:wrapNone/>
            <wp:docPr id="717477039" name="Picture 1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77039" name="Picture 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5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06FDF" w14:textId="4DC1FA1C" w:rsidR="00B05DFD" w:rsidRDefault="00E70B75" w:rsidP="00B64004">
      <w:pPr>
        <w:ind w:left="4536"/>
      </w:pPr>
      <w:r>
        <w:t xml:space="preserve">something </w:t>
      </w:r>
      <w:r w:rsidR="00173E5E">
        <w:t>else</w:t>
      </w:r>
      <w:r w:rsidR="00DE21EE">
        <w:t>.</w:t>
      </w:r>
    </w:p>
    <w:p w14:paraId="20CF8D21" w14:textId="77777777" w:rsidR="00196D32" w:rsidRDefault="00196D32" w:rsidP="00B05DFD">
      <w:pPr>
        <w:rPr>
          <w:lang w:eastAsia="en-NZ"/>
        </w:rPr>
      </w:pPr>
    </w:p>
    <w:p w14:paraId="2BFD3920" w14:textId="6AEA68D9" w:rsidR="00173E5E" w:rsidRPr="0030590E" w:rsidRDefault="005C176A" w:rsidP="00173E5E">
      <w:pPr>
        <w:rPr>
          <w:lang w:eastAsia="en-NZ"/>
        </w:rPr>
      </w:pPr>
      <w:r>
        <w:br w:type="column"/>
      </w:r>
      <w:r w:rsidR="00173E5E">
        <w:rPr>
          <w:noProof/>
        </w:rPr>
        <w:lastRenderedPageBreak/>
        <w:drawing>
          <wp:anchor distT="0" distB="0" distL="114300" distR="114300" simplePos="0" relativeHeight="252418048" behindDoc="0" locked="0" layoutInCell="1" allowOverlap="1" wp14:anchorId="6994B84B" wp14:editId="3D768BE7">
            <wp:simplePos x="0" y="0"/>
            <wp:positionH relativeFrom="column">
              <wp:posOffset>209434</wp:posOffset>
            </wp:positionH>
            <wp:positionV relativeFrom="paragraph">
              <wp:posOffset>-228600</wp:posOffset>
            </wp:positionV>
            <wp:extent cx="1080000" cy="1008926"/>
            <wp:effectExtent l="0" t="0" r="6350" b="1270"/>
            <wp:wrapNone/>
            <wp:docPr id="812296791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96791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E5E">
        <w:t>Please tell us why you made this choice</w:t>
      </w:r>
      <w:r w:rsidR="00F229BF">
        <w:t xml:space="preserve"> for Question </w:t>
      </w:r>
      <w:r w:rsidR="00BD16EB">
        <w:t>5</w:t>
      </w:r>
      <w:r w:rsidR="00173E5E">
        <w:t xml:space="preserve"> in the box</w:t>
      </w:r>
      <w:r w:rsidR="00E70B75">
        <w:t>:</w:t>
      </w:r>
    </w:p>
    <w:p w14:paraId="2C853BF8" w14:textId="77777777" w:rsidR="00173E5E" w:rsidRDefault="00173E5E" w:rsidP="00173E5E">
      <w:pPr>
        <w:tabs>
          <w:tab w:val="left" w:pos="41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C8DBA41" wp14:editId="74AA919B">
                <wp:simplePos x="0" y="0"/>
                <wp:positionH relativeFrom="column">
                  <wp:posOffset>41564</wp:posOffset>
                </wp:positionH>
                <wp:positionV relativeFrom="paragraph">
                  <wp:posOffset>171796</wp:posOffset>
                </wp:positionV>
                <wp:extent cx="5760000" cy="7647709"/>
                <wp:effectExtent l="0" t="0" r="12700" b="10795"/>
                <wp:wrapNone/>
                <wp:docPr id="128149735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76477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D94D" id="Rectangle 5" o:spid="_x0000_s1026" style="position:absolute;margin-left:3.25pt;margin-top:13.55pt;width:453.55pt;height:602.2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" filled="f" strokecolor="windowText" strokeweight="1pt"/>
            </w:pict>
          </mc:Fallback>
        </mc:AlternateContent>
      </w:r>
    </w:p>
    <w:p w14:paraId="49367566" w14:textId="77777777" w:rsidR="00173E5E" w:rsidRPr="005C176A" w:rsidRDefault="00173E5E" w:rsidP="005C176A">
      <w:pPr>
        <w:rPr>
          <w:lang w:eastAsia="en-NZ"/>
        </w:rPr>
      </w:pPr>
    </w:p>
    <w:p w14:paraId="297387EB" w14:textId="77777777" w:rsidR="00BD16EB" w:rsidRDefault="00BD16EB">
      <w:pPr>
        <w:spacing w:line="240" w:lineRule="auto"/>
        <w:ind w:left="0"/>
        <w:rPr>
          <w:rFonts w:eastAsia="Arial Unicode MS"/>
          <w:b/>
          <w:kern w:val="28"/>
          <w:sz w:val="44"/>
          <w:highlight w:val="yellow"/>
          <w:lang w:eastAsia="en-NZ"/>
        </w:rPr>
      </w:pPr>
      <w:bookmarkStart w:id="10" w:name="_Question_about_expanding"/>
      <w:bookmarkStart w:id="11" w:name="QuestionAboutExpandingScope"/>
      <w:bookmarkEnd w:id="10"/>
      <w:r>
        <w:rPr>
          <w:highlight w:val="yellow"/>
          <w:lang w:eastAsia="en-NZ"/>
        </w:rPr>
        <w:br w:type="page"/>
      </w:r>
    </w:p>
    <w:p w14:paraId="7C7F78DE" w14:textId="0F51B756" w:rsidR="00883861" w:rsidRPr="009B47DD" w:rsidRDefault="0051575A" w:rsidP="005C176A">
      <w:pPr>
        <w:pStyle w:val="Heading1"/>
        <w:rPr>
          <w:lang w:eastAsia="en-NZ"/>
        </w:rPr>
      </w:pPr>
      <w:r w:rsidRPr="009B47DD">
        <w:rPr>
          <w:lang w:eastAsia="en-NZ"/>
        </w:rPr>
        <w:lastRenderedPageBreak/>
        <w:t xml:space="preserve">Question </w:t>
      </w:r>
      <w:r w:rsidR="00716FCB" w:rsidRPr="009B47DD">
        <w:rPr>
          <w:lang w:eastAsia="en-NZ"/>
        </w:rPr>
        <w:t>6</w:t>
      </w:r>
      <w:r w:rsidR="00ED1800">
        <w:rPr>
          <w:lang w:eastAsia="en-NZ"/>
        </w:rPr>
        <w:t>:</w:t>
      </w:r>
      <w:r w:rsidR="00716FCB" w:rsidRPr="009B47DD">
        <w:rPr>
          <w:lang w:eastAsia="en-NZ"/>
        </w:rPr>
        <w:t xml:space="preserve"> </w:t>
      </w:r>
      <w:r w:rsidR="004F38CD" w:rsidRPr="009B47DD">
        <w:rPr>
          <w:lang w:eastAsia="en-NZ"/>
        </w:rPr>
        <w:t xml:space="preserve">The new </w:t>
      </w:r>
      <w:r w:rsidRPr="009B47DD">
        <w:rPr>
          <w:lang w:eastAsia="en-NZ"/>
        </w:rPr>
        <w:t xml:space="preserve">DAS </w:t>
      </w:r>
      <w:bookmarkEnd w:id="11"/>
    </w:p>
    <w:p w14:paraId="2FDF1A76" w14:textId="12993170" w:rsidR="005E77D0" w:rsidRPr="00F87B31" w:rsidRDefault="005107E9" w:rsidP="00956BCA">
      <w:pPr>
        <w:spacing w:line="312" w:lineRule="auto"/>
        <w:rPr>
          <w:sz w:val="28"/>
          <w:szCs w:val="20"/>
          <w:highlight w:val="yellow"/>
          <w:lang w:eastAsia="en-NZ"/>
        </w:rPr>
      </w:pPr>
      <w:r w:rsidRPr="00F87B31">
        <w:rPr>
          <w:noProof/>
          <w:sz w:val="28"/>
          <w:szCs w:val="20"/>
          <w:highlight w:val="yellow"/>
        </w:rPr>
        <w:drawing>
          <wp:anchor distT="0" distB="0" distL="114300" distR="114300" simplePos="0" relativeHeight="251643392" behindDoc="0" locked="0" layoutInCell="1" allowOverlap="1" wp14:anchorId="25B0109E" wp14:editId="2DEECE8C">
            <wp:simplePos x="0" y="0"/>
            <wp:positionH relativeFrom="column">
              <wp:posOffset>-120650</wp:posOffset>
            </wp:positionH>
            <wp:positionV relativeFrom="paragraph">
              <wp:posOffset>307975</wp:posOffset>
            </wp:positionV>
            <wp:extent cx="1619885" cy="1619885"/>
            <wp:effectExtent l="0" t="0" r="0" b="0"/>
            <wp:wrapNone/>
            <wp:docPr id="234317947" name="Picture 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17947" name="Picture 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C9A3A" w14:textId="470E81DF" w:rsidR="00996EC7" w:rsidRPr="00F87B31" w:rsidRDefault="00996EC7" w:rsidP="00956BCA">
      <w:pPr>
        <w:spacing w:line="312" w:lineRule="auto"/>
        <w:rPr>
          <w:sz w:val="28"/>
          <w:szCs w:val="20"/>
          <w:highlight w:val="yellow"/>
          <w:lang w:eastAsia="en-NZ"/>
        </w:rPr>
      </w:pPr>
    </w:p>
    <w:p w14:paraId="1DD98236" w14:textId="54BC962A" w:rsidR="006922BC" w:rsidRDefault="00F87B31" w:rsidP="00956BCA">
      <w:pPr>
        <w:spacing w:line="312" w:lineRule="auto"/>
      </w:pPr>
      <w:r>
        <w:t>T</w:t>
      </w:r>
      <w:r w:rsidR="00587D41" w:rsidRPr="00930F5D">
        <w:t xml:space="preserve">he </w:t>
      </w:r>
      <w:r w:rsidR="00587D41" w:rsidRPr="00F87B31">
        <w:rPr>
          <w:b/>
          <w:bCs/>
        </w:rPr>
        <w:t xml:space="preserve">Web Accessibility Standard </w:t>
      </w:r>
      <w:r w:rsidR="005107E9" w:rsidRPr="00930F5D">
        <w:t>is only for</w:t>
      </w:r>
      <w:r w:rsidR="006922BC">
        <w:t xml:space="preserve"> Government:</w:t>
      </w:r>
    </w:p>
    <w:p w14:paraId="48700695" w14:textId="77777777" w:rsidR="006922BC" w:rsidRDefault="00587D41">
      <w:pPr>
        <w:pStyle w:val="ListParagraph"/>
        <w:numPr>
          <w:ilvl w:val="0"/>
          <w:numId w:val="13"/>
        </w:numPr>
        <w:spacing w:line="312" w:lineRule="auto"/>
        <w:ind w:left="4253" w:hanging="567"/>
      </w:pPr>
      <w:r w:rsidRPr="00930F5D">
        <w:t xml:space="preserve">websites </w:t>
      </w:r>
    </w:p>
    <w:p w14:paraId="193534C7" w14:textId="0E3CAAC5" w:rsidR="00587D41" w:rsidRDefault="00587D41">
      <w:pPr>
        <w:pStyle w:val="ListParagraph"/>
        <w:numPr>
          <w:ilvl w:val="0"/>
          <w:numId w:val="13"/>
        </w:numPr>
        <w:spacing w:line="312" w:lineRule="auto"/>
        <w:ind w:left="4253" w:hanging="567"/>
      </w:pPr>
      <w:r w:rsidRPr="00930F5D">
        <w:t>web apps.</w:t>
      </w:r>
    </w:p>
    <w:p w14:paraId="67AE659B" w14:textId="57D53FFB" w:rsidR="00F87B31" w:rsidRPr="00F87B31" w:rsidRDefault="00F87B31" w:rsidP="00F87B31">
      <w:pPr>
        <w:spacing w:line="312" w:lineRule="auto"/>
        <w:rPr>
          <w:sz w:val="28"/>
          <w:szCs w:val="20"/>
        </w:rPr>
      </w:pPr>
    </w:p>
    <w:p w14:paraId="76730193" w14:textId="2B04638A" w:rsidR="00F87B31" w:rsidRPr="00930F5D" w:rsidRDefault="00F87B31" w:rsidP="00F87B31">
      <w:pPr>
        <w:pStyle w:val="ListParagraph"/>
        <w:numPr>
          <w:ilvl w:val="0"/>
          <w:numId w:val="0"/>
        </w:numPr>
        <w:ind w:left="3686"/>
        <w:rPr>
          <w:highlight w:val="yellow"/>
        </w:rPr>
      </w:pPr>
      <w:r w:rsidRPr="00F87B31">
        <w:rPr>
          <w:noProof/>
          <w:sz w:val="28"/>
          <w:szCs w:val="18"/>
          <w:highlight w:val="yellow"/>
        </w:rPr>
        <mc:AlternateContent>
          <mc:Choice Requires="wps">
            <w:drawing>
              <wp:anchor distT="0" distB="0" distL="114300" distR="114300" simplePos="0" relativeHeight="253254656" behindDoc="1" locked="0" layoutInCell="1" allowOverlap="1" wp14:anchorId="5143BC3B" wp14:editId="57635987">
                <wp:simplePos x="0" y="0"/>
                <wp:positionH relativeFrom="margin">
                  <wp:posOffset>2257425</wp:posOffset>
                </wp:positionH>
                <wp:positionV relativeFrom="paragraph">
                  <wp:posOffset>207010</wp:posOffset>
                </wp:positionV>
                <wp:extent cx="3599815" cy="1440815"/>
                <wp:effectExtent l="0" t="0" r="635" b="6985"/>
                <wp:wrapNone/>
                <wp:docPr id="123620830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408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EEDA5" id="Rectangle 1" o:spid="_x0000_s1026" alt="&quot;&quot;" style="position:absolute;margin-left:177.75pt;margin-top:16.3pt;width:283.45pt;height:113.45pt;z-index:-2500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Pr="00F87B31">
        <w:rPr>
          <w:noProof/>
          <w:sz w:val="28"/>
          <w:szCs w:val="18"/>
          <w:highlight w:val="yellow"/>
        </w:rPr>
        <w:drawing>
          <wp:anchor distT="0" distB="0" distL="114300" distR="114300" simplePos="0" relativeHeight="253253632" behindDoc="0" locked="0" layoutInCell="1" allowOverlap="1" wp14:anchorId="3D7E6082" wp14:editId="691A384D">
            <wp:simplePos x="0" y="0"/>
            <wp:positionH relativeFrom="column">
              <wp:posOffset>0</wp:posOffset>
            </wp:positionH>
            <wp:positionV relativeFrom="paragraph">
              <wp:posOffset>199056</wp:posOffset>
            </wp:positionV>
            <wp:extent cx="1620000" cy="1373931"/>
            <wp:effectExtent l="0" t="0" r="0" b="0"/>
            <wp:wrapNone/>
            <wp:docPr id="46020682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7032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B31">
        <w:rPr>
          <w:rFonts w:eastAsia="Calibri"/>
          <w:sz w:val="28"/>
          <w:szCs w:val="18"/>
        </w:rPr>
        <w:t>T</w:t>
      </w:r>
      <w:r w:rsidRPr="00930F5D">
        <w:rPr>
          <w:rFonts w:eastAsia="Calibri"/>
        </w:rPr>
        <w:t xml:space="preserve">he </w:t>
      </w:r>
      <w:r w:rsidRPr="00930F5D">
        <w:rPr>
          <w:rFonts w:eastAsia="Calibri"/>
          <w:b/>
          <w:bCs/>
        </w:rPr>
        <w:t>Web Accessibility Standard</w:t>
      </w:r>
      <w:r w:rsidRPr="00930F5D">
        <w:rPr>
          <w:rFonts w:eastAsia="Calibri"/>
        </w:rPr>
        <w:t xml:space="preserve"> is a set of rules about making sure Government websites can be used by disabled people. </w:t>
      </w:r>
    </w:p>
    <w:p w14:paraId="351066C7" w14:textId="77777777" w:rsidR="00F87B31" w:rsidRPr="00F87B31" w:rsidRDefault="00F87B31" w:rsidP="00F87B31">
      <w:pPr>
        <w:spacing w:line="324" w:lineRule="auto"/>
        <w:rPr>
          <w:sz w:val="28"/>
          <w:szCs w:val="20"/>
          <w:lang w:eastAsia="en-GB"/>
        </w:rPr>
      </w:pPr>
    </w:p>
    <w:p w14:paraId="26412D1F" w14:textId="43C152F7" w:rsidR="00134C69" w:rsidRPr="00F87B31" w:rsidRDefault="009B47DD" w:rsidP="00956BCA">
      <w:pPr>
        <w:spacing w:line="312" w:lineRule="auto"/>
        <w:rPr>
          <w:sz w:val="28"/>
          <w:szCs w:val="20"/>
          <w:highlight w:val="yellow"/>
        </w:rPr>
      </w:pPr>
      <w:r w:rsidRPr="00F87B31">
        <w:rPr>
          <w:noProof/>
          <w:sz w:val="28"/>
          <w:szCs w:val="20"/>
        </w:rPr>
        <w:drawing>
          <wp:anchor distT="0" distB="0" distL="114300" distR="114300" simplePos="0" relativeHeight="251644416" behindDoc="0" locked="0" layoutInCell="1" allowOverlap="1" wp14:anchorId="68C5B8A6" wp14:editId="54DE240F">
            <wp:simplePos x="0" y="0"/>
            <wp:positionH relativeFrom="column">
              <wp:posOffset>138430</wp:posOffset>
            </wp:positionH>
            <wp:positionV relativeFrom="paragraph">
              <wp:posOffset>186517</wp:posOffset>
            </wp:positionV>
            <wp:extent cx="1079500" cy="1079500"/>
            <wp:effectExtent l="0" t="0" r="0" b="6350"/>
            <wp:wrapNone/>
            <wp:docPr id="43421238" name="Picture 1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1238" name="Picture 1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C2A4D" w14:textId="0D2115C1" w:rsidR="00587D41" w:rsidRPr="00134C69" w:rsidRDefault="009B47DD" w:rsidP="00956BCA">
      <w:pPr>
        <w:spacing w:line="312" w:lineRule="auto"/>
      </w:pPr>
      <w:r w:rsidRPr="00134C69">
        <w:rPr>
          <w:b/>
          <w:bCs/>
          <w:noProof/>
        </w:rPr>
        <w:drawing>
          <wp:anchor distT="0" distB="0" distL="114300" distR="114300" simplePos="0" relativeHeight="251645440" behindDoc="0" locked="0" layoutInCell="1" allowOverlap="1" wp14:anchorId="40168325" wp14:editId="0F874E93">
            <wp:simplePos x="0" y="0"/>
            <wp:positionH relativeFrom="column">
              <wp:posOffset>136525</wp:posOffset>
            </wp:positionH>
            <wp:positionV relativeFrom="paragraph">
              <wp:posOffset>807259</wp:posOffset>
            </wp:positionV>
            <wp:extent cx="1259840" cy="1259840"/>
            <wp:effectExtent l="0" t="0" r="0" b="0"/>
            <wp:wrapNone/>
            <wp:docPr id="93975516" name="Picture 1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5516" name="Picture 1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D41" w:rsidRPr="00134C69">
        <w:t xml:space="preserve">The </w:t>
      </w:r>
      <w:r w:rsidR="004F38CD">
        <w:t xml:space="preserve">new </w:t>
      </w:r>
      <w:r w:rsidR="00587D41" w:rsidRPr="00134C69">
        <w:t xml:space="preserve">DAS could </w:t>
      </w:r>
      <w:r w:rsidR="002D1EE0">
        <w:t xml:space="preserve">mean there are </w:t>
      </w:r>
      <w:r w:rsidR="00587D41" w:rsidRPr="00134C69">
        <w:t>rules for</w:t>
      </w:r>
      <w:r w:rsidR="006922BC">
        <w:t xml:space="preserve"> </w:t>
      </w:r>
      <w:r w:rsidR="005D7A68">
        <w:t xml:space="preserve">other digital </w:t>
      </w:r>
      <w:r>
        <w:t xml:space="preserve">/ online </w:t>
      </w:r>
      <w:r w:rsidR="002D7F0A">
        <w:t>tools</w:t>
      </w:r>
      <w:r>
        <w:t xml:space="preserve"> like</w:t>
      </w:r>
      <w:r w:rsidR="00587D41" w:rsidRPr="00134C69">
        <w:t>:</w:t>
      </w:r>
    </w:p>
    <w:p w14:paraId="60C9C295" w14:textId="7A991AD6" w:rsidR="002D1EE0" w:rsidRDefault="00587D41" w:rsidP="002D1EE0">
      <w:pPr>
        <w:pStyle w:val="Listtoplevel"/>
        <w:spacing w:line="312" w:lineRule="auto"/>
      </w:pPr>
      <w:r w:rsidRPr="00134C69">
        <w:t xml:space="preserve">mobile apps </w:t>
      </w:r>
    </w:p>
    <w:p w14:paraId="5C74B3C4" w14:textId="77777777" w:rsidR="00F87B31" w:rsidRDefault="00587D41" w:rsidP="00F87B31">
      <w:pPr>
        <w:pStyle w:val="Listtoplevel"/>
        <w:spacing w:line="312" w:lineRule="auto"/>
      </w:pPr>
      <w:r w:rsidRPr="00F87B31">
        <w:t>PDF</w:t>
      </w:r>
      <w:r w:rsidR="002D1EE0" w:rsidRPr="00F87B31">
        <w:t xml:space="preserve"> documents</w:t>
      </w:r>
    </w:p>
    <w:p w14:paraId="3FE74320" w14:textId="27B25031" w:rsidR="005107E9" w:rsidRPr="00F87B31" w:rsidRDefault="009B47DD" w:rsidP="00F87B31">
      <w:pPr>
        <w:pStyle w:val="Listtoplevel"/>
        <w:spacing w:line="312" w:lineRule="auto"/>
      </w:pPr>
      <w:r w:rsidRPr="00F87B31">
        <w:drawing>
          <wp:anchor distT="0" distB="0" distL="114300" distR="114300" simplePos="0" relativeHeight="251646464" behindDoc="0" locked="0" layoutInCell="1" allowOverlap="1" wp14:anchorId="151B07D8" wp14:editId="0C1EAAB3">
            <wp:simplePos x="0" y="0"/>
            <wp:positionH relativeFrom="column">
              <wp:posOffset>138430</wp:posOffset>
            </wp:positionH>
            <wp:positionV relativeFrom="paragraph">
              <wp:posOffset>134274</wp:posOffset>
            </wp:positionV>
            <wp:extent cx="1079500" cy="1079500"/>
            <wp:effectExtent l="0" t="0" r="6350" b="6350"/>
            <wp:wrapNone/>
            <wp:docPr id="784339874" name="Picture 1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39874" name="Picture 1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31">
        <w:t xml:space="preserve">emails. </w:t>
      </w:r>
    </w:p>
    <w:p w14:paraId="6754B2A2" w14:textId="77777777" w:rsidR="00134C69" w:rsidRDefault="00134C69">
      <w:pPr>
        <w:spacing w:line="240" w:lineRule="auto"/>
        <w:ind w:left="0"/>
        <w:rPr>
          <w:b/>
          <w:bCs/>
          <w:highlight w:val="yellow"/>
          <w:lang w:eastAsia="en-NZ"/>
        </w:rPr>
      </w:pPr>
      <w:r>
        <w:rPr>
          <w:b/>
          <w:bCs/>
          <w:highlight w:val="yellow"/>
          <w:lang w:eastAsia="en-NZ"/>
        </w:rPr>
        <w:br w:type="page"/>
      </w:r>
    </w:p>
    <w:p w14:paraId="34436F1C" w14:textId="466730F6" w:rsidR="00ED7D5C" w:rsidRPr="002D7F0A" w:rsidRDefault="00596185" w:rsidP="00AE5205">
      <w:pPr>
        <w:pStyle w:val="ListParagraph"/>
        <w:numPr>
          <w:ilvl w:val="0"/>
          <w:numId w:val="12"/>
        </w:numPr>
        <w:spacing w:line="336" w:lineRule="auto"/>
        <w:ind w:left="3686" w:hanging="567"/>
        <w:rPr>
          <w:rFonts w:eastAsia="Times New Roman"/>
          <w:lang w:eastAsia="en-NZ"/>
        </w:rPr>
      </w:pPr>
      <w:r w:rsidRPr="009B47DD">
        <w:rPr>
          <w:noProof/>
          <w:lang w:eastAsia="en-NZ"/>
        </w:rPr>
        <w:lastRenderedPageBreak/>
        <w:drawing>
          <wp:anchor distT="0" distB="0" distL="114300" distR="114300" simplePos="0" relativeHeight="251597312" behindDoc="0" locked="0" layoutInCell="1" allowOverlap="1" wp14:anchorId="24BC34EE" wp14:editId="41F5C1F5">
            <wp:simplePos x="0" y="0"/>
            <wp:positionH relativeFrom="column">
              <wp:posOffset>50396</wp:posOffset>
            </wp:positionH>
            <wp:positionV relativeFrom="paragraph">
              <wp:posOffset>-173586</wp:posOffset>
            </wp:positionV>
            <wp:extent cx="1439545" cy="1439545"/>
            <wp:effectExtent l="0" t="0" r="0" b="8255"/>
            <wp:wrapNone/>
            <wp:docPr id="32408593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85934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7DD" w:rsidRPr="002D7F0A">
        <w:rPr>
          <w:b/>
          <w:bCs/>
        </w:rPr>
        <w:t xml:space="preserve">Do you think the new </w:t>
      </w:r>
      <w:r w:rsidR="004F38CD" w:rsidRPr="002D7F0A">
        <w:rPr>
          <w:b/>
          <w:bCs/>
        </w:rPr>
        <w:t xml:space="preserve">DAS </w:t>
      </w:r>
      <w:r w:rsidR="00E2783B" w:rsidRPr="002D7F0A">
        <w:rPr>
          <w:b/>
          <w:bCs/>
        </w:rPr>
        <w:t xml:space="preserve">should </w:t>
      </w:r>
      <w:r w:rsidR="004F38CD" w:rsidRPr="002D7F0A">
        <w:rPr>
          <w:b/>
          <w:bCs/>
        </w:rPr>
        <w:t>als</w:t>
      </w:r>
      <w:r w:rsidR="005D7A68" w:rsidRPr="002D7F0A">
        <w:rPr>
          <w:b/>
          <w:bCs/>
        </w:rPr>
        <w:t xml:space="preserve">o </w:t>
      </w:r>
      <w:r w:rsidR="00ED7D5C" w:rsidRPr="002D7F0A">
        <w:rPr>
          <w:b/>
          <w:bCs/>
        </w:rPr>
        <w:t xml:space="preserve">have </w:t>
      </w:r>
      <w:r w:rsidR="005D7A68" w:rsidRPr="002D7F0A">
        <w:rPr>
          <w:b/>
          <w:bCs/>
        </w:rPr>
        <w:t>accessibility rules for</w:t>
      </w:r>
      <w:r w:rsidR="0066628C" w:rsidRPr="002D7F0A">
        <w:rPr>
          <w:b/>
          <w:bCs/>
        </w:rPr>
        <w:t xml:space="preserve"> other digital / online </w:t>
      </w:r>
      <w:r w:rsidR="002D7F0A" w:rsidRPr="002D7F0A">
        <w:rPr>
          <w:b/>
          <w:bCs/>
        </w:rPr>
        <w:t>tools</w:t>
      </w:r>
      <w:r w:rsidR="002D7F0A">
        <w:rPr>
          <w:b/>
          <w:bCs/>
        </w:rPr>
        <w:t>?</w:t>
      </w:r>
    </w:p>
    <w:p w14:paraId="6D553ECA" w14:textId="79120E40" w:rsidR="002D7F0A" w:rsidRPr="002D7F0A" w:rsidRDefault="002D7F0A" w:rsidP="002D7F0A">
      <w:pPr>
        <w:pStyle w:val="ListParagraph"/>
        <w:numPr>
          <w:ilvl w:val="0"/>
          <w:numId w:val="0"/>
        </w:numPr>
        <w:spacing w:line="336" w:lineRule="auto"/>
        <w:ind w:left="4253"/>
        <w:rPr>
          <w:rFonts w:eastAsia="Times New Roman"/>
          <w:lang w:eastAsia="en-NZ"/>
        </w:rPr>
      </w:pPr>
    </w:p>
    <w:p w14:paraId="1A0A5054" w14:textId="44B99FBE" w:rsidR="00ED7D5C" w:rsidRDefault="001A1BC8" w:rsidP="00ED7D5C">
      <w:pPr>
        <w:spacing w:line="336" w:lineRule="auto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3161472" behindDoc="0" locked="0" layoutInCell="1" allowOverlap="1" wp14:anchorId="349B80CD" wp14:editId="3DA01942">
            <wp:simplePos x="0" y="0"/>
            <wp:positionH relativeFrom="column">
              <wp:posOffset>416560</wp:posOffset>
            </wp:positionH>
            <wp:positionV relativeFrom="paragraph">
              <wp:posOffset>13970</wp:posOffset>
            </wp:positionV>
            <wp:extent cx="719686" cy="652216"/>
            <wp:effectExtent l="0" t="0" r="4445" b="0"/>
            <wp:wrapNone/>
            <wp:docPr id="23227222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899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86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D5C">
        <w:rPr>
          <w:rFonts w:eastAsia="Times New Roman"/>
          <w:lang w:eastAsia="en-NZ"/>
        </w:rPr>
        <w:t>Tick the boxes next to the answer that are right for you:</w:t>
      </w:r>
    </w:p>
    <w:p w14:paraId="18B8611D" w14:textId="3A1D6F6C" w:rsidR="00ED7D5C" w:rsidRPr="00EF1A55" w:rsidRDefault="00ED7D5C" w:rsidP="00ED7D5C">
      <w:pPr>
        <w:rPr>
          <w:sz w:val="42"/>
          <w:szCs w:val="34"/>
        </w:rPr>
      </w:pPr>
      <w:r w:rsidRPr="00EF1A55">
        <w:rPr>
          <w:noProof/>
          <w:sz w:val="42"/>
          <w:szCs w:val="34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09F75DDB" wp14:editId="165624A7">
                <wp:simplePos x="0" y="0"/>
                <wp:positionH relativeFrom="column">
                  <wp:posOffset>2341880</wp:posOffset>
                </wp:positionH>
                <wp:positionV relativeFrom="paragraph">
                  <wp:posOffset>281305</wp:posOffset>
                </wp:positionV>
                <wp:extent cx="359410" cy="359410"/>
                <wp:effectExtent l="0" t="0" r="21590" b="21590"/>
                <wp:wrapNone/>
                <wp:docPr id="11982161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1B81C" id="Rectangle 5" o:spid="_x0000_s1026" style="position:absolute;margin-left:184.4pt;margin-top:22.15pt;width:28.3pt;height:28.3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AM1PijfAAAACgEAAA8AAAAAAAAAAAAAAAAAsAQAAGRycy9kb3ducmV2Lnht&#10;bFBLBQYAAAAABAAEAPMAAAC8BQAAAAA=&#10;" filled="f" strokecolor="windowText" strokeweight="1pt"/>
            </w:pict>
          </mc:Fallback>
        </mc:AlternateContent>
      </w:r>
    </w:p>
    <w:p w14:paraId="74724AA8" w14:textId="4A12025F" w:rsidR="00ED7D5C" w:rsidRDefault="00ED7D5C" w:rsidP="00ED7D5C">
      <w:pPr>
        <w:ind w:left="4536"/>
      </w:pPr>
      <w:r>
        <w:rPr>
          <w:noProof/>
        </w:rPr>
        <w:drawing>
          <wp:anchor distT="0" distB="0" distL="114300" distR="114300" simplePos="0" relativeHeight="253162496" behindDoc="0" locked="0" layoutInCell="1" allowOverlap="1" wp14:anchorId="112B2CF9" wp14:editId="33B4E41E">
            <wp:simplePos x="0" y="0"/>
            <wp:positionH relativeFrom="column">
              <wp:posOffset>152400</wp:posOffset>
            </wp:positionH>
            <wp:positionV relativeFrom="paragraph">
              <wp:posOffset>182822</wp:posOffset>
            </wp:positionV>
            <wp:extent cx="1440000" cy="1440000"/>
            <wp:effectExtent l="0" t="0" r="8255" b="8255"/>
            <wp:wrapNone/>
            <wp:docPr id="403580023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12651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697">
        <w:t>y</w:t>
      </w:r>
      <w:r>
        <w:t>es</w:t>
      </w:r>
    </w:p>
    <w:p w14:paraId="5FA706EA" w14:textId="4FA8CDC3" w:rsidR="00ED7D5C" w:rsidRPr="00EF1A55" w:rsidRDefault="00ED7D5C" w:rsidP="00ED7D5C">
      <w:pPr>
        <w:ind w:left="4536"/>
        <w:rPr>
          <w:sz w:val="40"/>
          <w:szCs w:val="32"/>
        </w:rPr>
      </w:pPr>
      <w:r w:rsidRPr="00EF1A55">
        <w:rPr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171286CB" wp14:editId="01C8E813">
                <wp:simplePos x="0" y="0"/>
                <wp:positionH relativeFrom="column">
                  <wp:posOffset>2350135</wp:posOffset>
                </wp:positionH>
                <wp:positionV relativeFrom="paragraph">
                  <wp:posOffset>340360</wp:posOffset>
                </wp:positionV>
                <wp:extent cx="359410" cy="359410"/>
                <wp:effectExtent l="0" t="0" r="21590" b="21590"/>
                <wp:wrapNone/>
                <wp:docPr id="20207097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5F412" id="Rectangle 5" o:spid="_x0000_s1026" style="position:absolute;margin-left:185.05pt;margin-top:26.8pt;width:28.3pt;height:28.3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" filled="f" strokecolor="windowText" strokeweight="1pt"/>
            </w:pict>
          </mc:Fallback>
        </mc:AlternateContent>
      </w:r>
    </w:p>
    <w:p w14:paraId="25C130D3" w14:textId="6A2945FF" w:rsidR="00ED7D5C" w:rsidRDefault="00656697" w:rsidP="00ED7D5C">
      <w:pPr>
        <w:ind w:left="4536"/>
      </w:pPr>
      <w:r>
        <w:t>n</w:t>
      </w:r>
      <w:r w:rsidR="00ED7D5C">
        <w:t>o</w:t>
      </w:r>
    </w:p>
    <w:p w14:paraId="7F7AE51E" w14:textId="79BC1313" w:rsidR="00ED7D5C" w:rsidRPr="00EF1A55" w:rsidRDefault="00ED7D5C" w:rsidP="00ED7D5C">
      <w:pPr>
        <w:ind w:left="4536"/>
        <w:rPr>
          <w:sz w:val="40"/>
          <w:szCs w:val="32"/>
        </w:rPr>
      </w:pPr>
    </w:p>
    <w:p w14:paraId="28B4A144" w14:textId="60442165" w:rsidR="00ED7D5C" w:rsidRDefault="00ED7D5C" w:rsidP="00ED7D5C">
      <w:pPr>
        <w:ind w:left="4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252ED13E" wp14:editId="1F3383DB">
                <wp:simplePos x="0" y="0"/>
                <wp:positionH relativeFrom="column">
                  <wp:posOffset>2358910</wp:posOffset>
                </wp:positionH>
                <wp:positionV relativeFrom="paragraph">
                  <wp:posOffset>40640</wp:posOffset>
                </wp:positionV>
                <wp:extent cx="359410" cy="359410"/>
                <wp:effectExtent l="0" t="0" r="21590" b="21590"/>
                <wp:wrapNone/>
                <wp:docPr id="1716127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5BF59" id="Rectangle 5" o:spid="_x0000_s1026" style="position:absolute;margin-left:185.75pt;margin-top:3.2pt;width:28.3pt;height:28.3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" filled="f" strokecolor="windowText" strokeweight="1pt"/>
            </w:pict>
          </mc:Fallback>
        </mc:AlternateContent>
      </w:r>
      <w:r w:rsidR="00656697">
        <w:t>u</w:t>
      </w:r>
      <w:r>
        <w:t>nsure.</w:t>
      </w:r>
    </w:p>
    <w:p w14:paraId="23BD03EE" w14:textId="6962A81A" w:rsidR="00ED7D5C" w:rsidRDefault="00D94931" w:rsidP="00D3487F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3166592" behindDoc="0" locked="0" layoutInCell="1" allowOverlap="1" wp14:anchorId="65C84977" wp14:editId="795B03FC">
            <wp:simplePos x="0" y="0"/>
            <wp:positionH relativeFrom="column">
              <wp:posOffset>405849</wp:posOffset>
            </wp:positionH>
            <wp:positionV relativeFrom="paragraph">
              <wp:posOffset>350520</wp:posOffset>
            </wp:positionV>
            <wp:extent cx="1080000" cy="1008926"/>
            <wp:effectExtent l="0" t="0" r="6350" b="1270"/>
            <wp:wrapNone/>
            <wp:docPr id="128795319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96791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7776F" w14:textId="508B4DBB" w:rsidR="00D94931" w:rsidRDefault="00D94931" w:rsidP="00D3487F">
      <w:pPr>
        <w:rPr>
          <w:highlight w:val="yellow"/>
        </w:rPr>
      </w:pPr>
    </w:p>
    <w:p w14:paraId="5062FEB7" w14:textId="64075E77" w:rsidR="00D94931" w:rsidRPr="0030590E" w:rsidRDefault="00D94931" w:rsidP="00D94931">
      <w:pPr>
        <w:rPr>
          <w:lang w:eastAsia="en-NZ"/>
        </w:rPr>
      </w:pPr>
      <w:r>
        <w:t xml:space="preserve">Please tell us why you made this choice for Question </w:t>
      </w:r>
      <w:r w:rsidR="004D5934">
        <w:t>6</w:t>
      </w:r>
      <w:r>
        <w:t xml:space="preserve"> in the box:</w:t>
      </w:r>
    </w:p>
    <w:p w14:paraId="00D2880E" w14:textId="61A038B7" w:rsidR="00D94931" w:rsidRDefault="00D94931" w:rsidP="00D94931">
      <w:pPr>
        <w:tabs>
          <w:tab w:val="left" w:pos="41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27BA1ED6" wp14:editId="0FA6A097">
                <wp:simplePos x="0" y="0"/>
                <wp:positionH relativeFrom="column">
                  <wp:posOffset>41564</wp:posOffset>
                </wp:positionH>
                <wp:positionV relativeFrom="paragraph">
                  <wp:posOffset>121862</wp:posOffset>
                </wp:positionV>
                <wp:extent cx="5759450" cy="2521528"/>
                <wp:effectExtent l="0" t="0" r="12700" b="12700"/>
                <wp:wrapNone/>
                <wp:docPr id="17676564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25215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7BAA5" id="Rectangle 5" o:spid="_x0000_s1026" style="position:absolute;margin-left:3.25pt;margin-top:9.6pt;width:453.5pt;height:198.5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" filled="f" strokecolor="windowText" strokeweight="1pt"/>
            </w:pict>
          </mc:Fallback>
        </mc:AlternateContent>
      </w:r>
    </w:p>
    <w:p w14:paraId="16AB9AEC" w14:textId="77777777" w:rsidR="00D94931" w:rsidRPr="00F50B8C" w:rsidRDefault="00D94931" w:rsidP="00D3487F">
      <w:pPr>
        <w:rPr>
          <w:highlight w:val="yellow"/>
        </w:rPr>
      </w:pPr>
    </w:p>
    <w:p w14:paraId="7B2F999C" w14:textId="77777777" w:rsidR="0007415C" w:rsidRDefault="0007415C">
      <w:pPr>
        <w:spacing w:line="240" w:lineRule="auto"/>
        <w:ind w:left="0"/>
        <w:rPr>
          <w:rFonts w:eastAsia="Arial Unicode MS"/>
          <w:b/>
          <w:strike/>
          <w:kern w:val="28"/>
          <w:sz w:val="44"/>
          <w:lang w:eastAsia="en-NZ"/>
        </w:rPr>
      </w:pPr>
      <w:bookmarkStart w:id="12" w:name="_Question_about_the"/>
      <w:bookmarkStart w:id="13" w:name="QuestionName"/>
      <w:bookmarkEnd w:id="12"/>
      <w:r>
        <w:rPr>
          <w:strike/>
          <w:lang w:eastAsia="en-NZ"/>
        </w:rPr>
        <w:br w:type="page"/>
      </w:r>
    </w:p>
    <w:p w14:paraId="1F9F976E" w14:textId="7F12D9E3" w:rsidR="006635A4" w:rsidRDefault="00483DD2" w:rsidP="00965128">
      <w:pPr>
        <w:pStyle w:val="Heading1"/>
        <w:rPr>
          <w:lang w:eastAsia="en-NZ"/>
        </w:rPr>
      </w:pPr>
      <w:bookmarkStart w:id="14" w:name="_Questions_about_exceptions"/>
      <w:bookmarkStart w:id="15" w:name="QuestionAboutExceptions"/>
      <w:bookmarkEnd w:id="13"/>
      <w:bookmarkEnd w:id="14"/>
      <w:r>
        <w:rPr>
          <w:lang w:eastAsia="en-NZ"/>
        </w:rPr>
        <w:lastRenderedPageBreak/>
        <w:t>Question</w:t>
      </w:r>
      <w:r w:rsidR="00346A12">
        <w:rPr>
          <w:lang w:eastAsia="en-NZ"/>
        </w:rPr>
        <w:t xml:space="preserve"> 7</w:t>
      </w:r>
      <w:r w:rsidR="00ED1800">
        <w:rPr>
          <w:lang w:eastAsia="en-NZ"/>
        </w:rPr>
        <w:t>:</w:t>
      </w:r>
      <w:r w:rsidR="002D7F0A">
        <w:rPr>
          <w:lang w:eastAsia="en-NZ"/>
        </w:rPr>
        <w:t xml:space="preserve"> </w:t>
      </w:r>
      <w:r w:rsidR="00570675">
        <w:rPr>
          <w:lang w:eastAsia="en-NZ"/>
        </w:rPr>
        <w:t>E</w:t>
      </w:r>
      <w:r w:rsidR="00965128">
        <w:rPr>
          <w:lang w:eastAsia="en-NZ"/>
        </w:rPr>
        <w:t xml:space="preserve">xceptions </w:t>
      </w:r>
      <w:bookmarkEnd w:id="15"/>
    </w:p>
    <w:p w14:paraId="33678DA7" w14:textId="25556F5F" w:rsidR="00ED3B7B" w:rsidRDefault="004907A4" w:rsidP="00DE09F6">
      <w:pPr>
        <w:rPr>
          <w:lang w:eastAsia="en-NZ"/>
        </w:rPr>
      </w:pPr>
      <w:r w:rsidRPr="00B96332">
        <w:rPr>
          <w:strike/>
          <w:noProof/>
        </w:rPr>
        <mc:AlternateContent>
          <mc:Choice Requires="wpg">
            <w:drawing>
              <wp:anchor distT="0" distB="0" distL="114300" distR="114300" simplePos="0" relativeHeight="253168640" behindDoc="0" locked="0" layoutInCell="1" allowOverlap="1" wp14:anchorId="30289F0C" wp14:editId="3CED5ECF">
                <wp:simplePos x="0" y="0"/>
                <wp:positionH relativeFrom="column">
                  <wp:posOffset>-53975</wp:posOffset>
                </wp:positionH>
                <wp:positionV relativeFrom="paragraph">
                  <wp:posOffset>328930</wp:posOffset>
                </wp:positionV>
                <wp:extent cx="1503680" cy="1427480"/>
                <wp:effectExtent l="0" t="0" r="0" b="0"/>
                <wp:wrapNone/>
                <wp:docPr id="718552039" name="Group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680" cy="1427480"/>
                          <a:chOff x="0" y="0"/>
                          <a:chExt cx="1504043" cy="1427843"/>
                        </a:xfrm>
                      </wpg:grpSpPr>
                      <pic:pic xmlns:pic="http://schemas.openxmlformats.org/drawingml/2006/picture">
                        <pic:nvPicPr>
                          <pic:cNvPr id="1955375000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106591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43" y="348343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129DB" id="Group 91" o:spid="_x0000_s1026" alt="&quot;&quot;" style="position:absolute;margin-left:-4.25pt;margin-top:25.9pt;width:118.4pt;height:112.4pt;z-index:253168640" coordsize="15040,142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">
                <v:shape id="Picture 89" o:spid="_x0000_s1027" type="#_x0000_t75" style="position:absolute;width:10795;height:1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">
                  <v:imagedata r:id="rId104" o:title=""/>
                </v:shape>
                <v:shape id="Picture 90" o:spid="_x0000_s1028" type="#_x0000_t75" style="position:absolute;left:4245;top:3483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">
                  <v:imagedata r:id="rId27" o:title=""/>
                </v:shape>
              </v:group>
            </w:pict>
          </mc:Fallback>
        </mc:AlternateContent>
      </w:r>
    </w:p>
    <w:p w14:paraId="4AA0C7DF" w14:textId="75E6764D" w:rsidR="00570675" w:rsidRPr="00B96332" w:rsidRDefault="00570675" w:rsidP="00570675">
      <w:pPr>
        <w:rPr>
          <w:strike/>
        </w:rPr>
      </w:pPr>
      <w:r w:rsidRPr="00B96332">
        <w:rPr>
          <w:strike/>
          <w:noProof/>
        </w:rPr>
        <mc:AlternateContent>
          <mc:Choice Requires="wps">
            <w:drawing>
              <wp:anchor distT="0" distB="0" distL="114300" distR="114300" simplePos="0" relativeHeight="253169664" behindDoc="1" locked="0" layoutInCell="1" allowOverlap="1" wp14:anchorId="07F5347C" wp14:editId="63B61D8C">
                <wp:simplePos x="0" y="0"/>
                <wp:positionH relativeFrom="margin">
                  <wp:posOffset>2179320</wp:posOffset>
                </wp:positionH>
                <wp:positionV relativeFrom="page">
                  <wp:posOffset>2179320</wp:posOffset>
                </wp:positionV>
                <wp:extent cx="3599815" cy="914400"/>
                <wp:effectExtent l="0" t="0" r="635" b="0"/>
                <wp:wrapNone/>
                <wp:docPr id="199974134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914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71F3A" id="Rectangle 1" o:spid="_x0000_s1026" alt="&quot;&quot;" style="position:absolute;margin-left:171.6pt;margin-top:171.6pt;width:283.45pt;height:1in;z-index:-2501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" fillcolor="#bdd7ee" stroked="f" strokeweight="1pt">
                <w10:wrap anchorx="margin" anchory="page"/>
              </v:rect>
            </w:pict>
          </mc:Fallback>
        </mc:AlternateContent>
      </w:r>
    </w:p>
    <w:p w14:paraId="15209DF1" w14:textId="4DAC09F2" w:rsidR="00570675" w:rsidRPr="00570675" w:rsidRDefault="00570675" w:rsidP="00570675">
      <w:r w:rsidRPr="00570675">
        <w:rPr>
          <w:b/>
          <w:bCs/>
        </w:rPr>
        <w:t>Exceptions</w:t>
      </w:r>
      <w:r w:rsidRPr="00570675">
        <w:t xml:space="preserve"> means the times when the rules do not have to be followed.</w:t>
      </w:r>
    </w:p>
    <w:p w14:paraId="1F57D78E" w14:textId="336AD95F" w:rsidR="00570675" w:rsidRPr="00B96332" w:rsidRDefault="00570675" w:rsidP="00570675">
      <w:pPr>
        <w:rPr>
          <w:strike/>
        </w:rPr>
      </w:pPr>
    </w:p>
    <w:p w14:paraId="626B22AA" w14:textId="5041A017" w:rsidR="00346A12" w:rsidRDefault="004907A4" w:rsidP="00965128">
      <w:r w:rsidRPr="00C03600">
        <w:rPr>
          <w:b/>
          <w:bCs/>
          <w:noProof/>
        </w:rPr>
        <w:drawing>
          <wp:anchor distT="0" distB="0" distL="114300" distR="114300" simplePos="0" relativeHeight="252664832" behindDoc="0" locked="0" layoutInCell="1" allowOverlap="1" wp14:anchorId="6F45BBB9" wp14:editId="6E07D117">
            <wp:simplePos x="0" y="0"/>
            <wp:positionH relativeFrom="column">
              <wp:posOffset>-251460</wp:posOffset>
            </wp:positionH>
            <wp:positionV relativeFrom="paragraph">
              <wp:posOffset>123825</wp:posOffset>
            </wp:positionV>
            <wp:extent cx="1619885" cy="1619885"/>
            <wp:effectExtent l="0" t="0" r="0" b="0"/>
            <wp:wrapNone/>
            <wp:docPr id="308880403" name="Pictur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80403" name="Pictur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F162A" w14:textId="5595A9AA" w:rsidR="00965128" w:rsidRDefault="00965128" w:rsidP="00965128">
      <w:r>
        <w:t xml:space="preserve">Sometimes a </w:t>
      </w:r>
      <w:r w:rsidR="00E20E26">
        <w:t xml:space="preserve">Government </w:t>
      </w:r>
      <w:r>
        <w:t xml:space="preserve">organisation cannot follow all the </w:t>
      </w:r>
      <w:r w:rsidR="00A0747C">
        <w:t xml:space="preserve">DAS </w:t>
      </w:r>
      <w:r>
        <w:t xml:space="preserve">accessibility rules. </w:t>
      </w:r>
    </w:p>
    <w:p w14:paraId="523BE74F" w14:textId="6A4FD4B2" w:rsidR="00965128" w:rsidRDefault="00965128" w:rsidP="00965128"/>
    <w:p w14:paraId="41F2019D" w14:textId="699AB273" w:rsidR="00965128" w:rsidRDefault="00656697" w:rsidP="00965128">
      <w:r>
        <w:rPr>
          <w:noProof/>
        </w:rPr>
        <w:drawing>
          <wp:anchor distT="0" distB="0" distL="114300" distR="114300" simplePos="0" relativeHeight="253172736" behindDoc="0" locked="0" layoutInCell="1" allowOverlap="1" wp14:anchorId="6CB337EB" wp14:editId="0DFAEAA1">
            <wp:simplePos x="0" y="0"/>
            <wp:positionH relativeFrom="column">
              <wp:posOffset>-60960</wp:posOffset>
            </wp:positionH>
            <wp:positionV relativeFrom="paragraph">
              <wp:posOffset>279400</wp:posOffset>
            </wp:positionV>
            <wp:extent cx="1341120" cy="1341120"/>
            <wp:effectExtent l="0" t="0" r="0" b="0"/>
            <wp:wrapNone/>
            <wp:docPr id="325062675" name="Picture 173" descr="A bag of bank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62675" name="Picture 173" descr="A bag of bank notes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FCCDC" w14:textId="3DC34A0E" w:rsidR="00FB6A3A" w:rsidRDefault="00965128" w:rsidP="00FB6A3A">
      <w:r>
        <w:t xml:space="preserve">This </w:t>
      </w:r>
      <w:r w:rsidR="002D7F0A">
        <w:t xml:space="preserve">might </w:t>
      </w:r>
      <w:r w:rsidR="00A0747C">
        <w:t>be because</w:t>
      </w:r>
      <w:r w:rsidR="00FB6A3A">
        <w:t>:</w:t>
      </w:r>
    </w:p>
    <w:p w14:paraId="7A9AEF4F" w14:textId="0702BF2B" w:rsidR="00FB6A3A" w:rsidRPr="00FB6A3A" w:rsidRDefault="002D7F0A" w:rsidP="002C1AA9">
      <w:pPr>
        <w:pStyle w:val="Listtoplevel"/>
        <w:rPr>
          <w:lang w:val="en-NZ"/>
        </w:rPr>
      </w:pPr>
      <w:r>
        <w:drawing>
          <wp:anchor distT="0" distB="0" distL="114300" distR="114300" simplePos="0" relativeHeight="252989440" behindDoc="0" locked="0" layoutInCell="1" allowOverlap="1" wp14:anchorId="116A4655" wp14:editId="4DE60FDA">
            <wp:simplePos x="0" y="0"/>
            <wp:positionH relativeFrom="column">
              <wp:posOffset>-61595</wp:posOffset>
            </wp:positionH>
            <wp:positionV relativeFrom="paragraph">
              <wp:posOffset>1087755</wp:posOffset>
            </wp:positionV>
            <wp:extent cx="1440000" cy="1440000"/>
            <wp:effectExtent l="0" t="0" r="8255" b="0"/>
            <wp:wrapNone/>
            <wp:docPr id="319733329" name="Picture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33329" name="Pictur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costs too much money to make it accessible</w:t>
      </w:r>
    </w:p>
    <w:p w14:paraId="301A0135" w14:textId="1DDCAAC7" w:rsidR="00FE7B6C" w:rsidRPr="00FE7B6C" w:rsidRDefault="00FE7B6C" w:rsidP="002D7F0A">
      <w:pPr>
        <w:pStyle w:val="ListParagraph"/>
      </w:pPr>
      <w:r w:rsidRPr="00FE7B6C">
        <w:t>there is not enough</w:t>
      </w:r>
      <w:r w:rsidR="00A5685E">
        <w:t xml:space="preserve"> t</w:t>
      </w:r>
      <w:r w:rsidRPr="00FE7B6C">
        <w:t>ime to make something accessible</w:t>
      </w:r>
    </w:p>
    <w:p w14:paraId="68B49C77" w14:textId="77777777" w:rsidR="009340D5" w:rsidRDefault="009340D5">
      <w:pPr>
        <w:spacing w:line="240" w:lineRule="auto"/>
        <w:ind w:left="0"/>
        <w:rPr>
          <w:rFonts w:eastAsia="Times New Roman"/>
          <w:b/>
          <w:bCs/>
          <w:szCs w:val="22"/>
          <w:lang w:val="en-GB" w:eastAsia="en-NZ"/>
        </w:rPr>
      </w:pPr>
      <w:r>
        <w:rPr>
          <w:rFonts w:eastAsia="Times New Roman"/>
          <w:b/>
          <w:bCs/>
          <w:lang w:eastAsia="en-NZ"/>
        </w:rPr>
        <w:br w:type="page"/>
      </w:r>
    </w:p>
    <w:p w14:paraId="16C18A26" w14:textId="6FAA05FD" w:rsidR="00380AC6" w:rsidRPr="006B6052" w:rsidRDefault="002C6667" w:rsidP="00AE5205">
      <w:pPr>
        <w:pStyle w:val="ListParagraph"/>
        <w:numPr>
          <w:ilvl w:val="0"/>
          <w:numId w:val="12"/>
        </w:numPr>
        <w:ind w:left="3686" w:hanging="653"/>
        <w:rPr>
          <w:rFonts w:eastAsia="Times New Roman"/>
          <w:b/>
          <w:bCs/>
          <w:lang w:eastAsia="en-NZ"/>
        </w:rPr>
      </w:pPr>
      <w:r w:rsidRPr="006B6052">
        <w:rPr>
          <w:b/>
          <w:bCs/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663808" behindDoc="0" locked="0" layoutInCell="1" allowOverlap="1" wp14:anchorId="67DD3DE8" wp14:editId="01AC6688">
                <wp:simplePos x="0" y="0"/>
                <wp:positionH relativeFrom="column">
                  <wp:posOffset>-232410</wp:posOffset>
                </wp:positionH>
                <wp:positionV relativeFrom="paragraph">
                  <wp:posOffset>256732</wp:posOffset>
                </wp:positionV>
                <wp:extent cx="1600200" cy="1439545"/>
                <wp:effectExtent l="0" t="0" r="0" b="8255"/>
                <wp:wrapNone/>
                <wp:docPr id="1445855864" name="Group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39545"/>
                          <a:chOff x="0" y="0"/>
                          <a:chExt cx="1600200" cy="1439545"/>
                        </a:xfrm>
                      </wpg:grpSpPr>
                      <pic:pic xmlns:pic="http://schemas.openxmlformats.org/drawingml/2006/picture">
                        <pic:nvPicPr>
                          <pic:cNvPr id="1174710211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931332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687376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AAB85" id="Group 128" o:spid="_x0000_s1026" alt="&quot;&quot;" style="position:absolute;margin-left:-18.3pt;margin-top:20.2pt;width:126pt;height:113.35pt;z-index:252663808" coordsize="1600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">
                <v:shape id="Picture 126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">
                  <v:imagedata r:id="rId107" o:title=""/>
                </v:shape>
                <v:shape id="Picture 127" o:spid="_x0000_s1028" type="#_x0000_t75" style="position:absolute;left:9144;top:6873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">
                  <v:imagedata r:id="rId27" o:title=""/>
                </v:shape>
              </v:group>
            </w:pict>
          </mc:Fallback>
        </mc:AlternateContent>
      </w:r>
      <w:r w:rsidR="00682080" w:rsidRPr="006B6052">
        <w:rPr>
          <w:rFonts w:eastAsia="Times New Roman"/>
          <w:b/>
          <w:bCs/>
          <w:lang w:eastAsia="en-NZ"/>
        </w:rPr>
        <w:t>G</w:t>
      </w:r>
      <w:r w:rsidR="009D303B" w:rsidRPr="006B6052">
        <w:rPr>
          <w:rFonts w:eastAsia="Times New Roman"/>
          <w:b/>
          <w:bCs/>
          <w:lang w:eastAsia="en-NZ"/>
        </w:rPr>
        <w:t>overnment organisations</w:t>
      </w:r>
      <w:r w:rsidR="00682080" w:rsidRPr="006B6052">
        <w:rPr>
          <w:rFonts w:eastAsia="Times New Roman"/>
          <w:b/>
          <w:bCs/>
          <w:lang w:eastAsia="en-NZ"/>
        </w:rPr>
        <w:t xml:space="preserve"> should</w:t>
      </w:r>
      <w:r w:rsidR="00380AC6" w:rsidRPr="006B6052">
        <w:rPr>
          <w:rFonts w:eastAsia="Times New Roman"/>
          <w:b/>
          <w:bCs/>
          <w:lang w:eastAsia="en-NZ"/>
        </w:rPr>
        <w:t>:</w:t>
      </w:r>
    </w:p>
    <w:p w14:paraId="30FB3349" w14:textId="16240799" w:rsidR="00147E2F" w:rsidRPr="00AE5205" w:rsidRDefault="009D303B" w:rsidP="00AE5205">
      <w:pPr>
        <w:pStyle w:val="ListParagraph"/>
        <w:rPr>
          <w:b/>
          <w:bCs/>
          <w:lang w:eastAsia="en-NZ"/>
        </w:rPr>
      </w:pPr>
      <w:r w:rsidRPr="00AE5205">
        <w:rPr>
          <w:b/>
          <w:bCs/>
          <w:lang w:eastAsia="en-NZ"/>
        </w:rPr>
        <w:t>tell people about exception</w:t>
      </w:r>
      <w:r w:rsidR="00682080" w:rsidRPr="00AE5205">
        <w:rPr>
          <w:b/>
          <w:bCs/>
          <w:lang w:eastAsia="en-NZ"/>
        </w:rPr>
        <w:t>s</w:t>
      </w:r>
    </w:p>
    <w:p w14:paraId="51C98ED3" w14:textId="2D720956" w:rsidR="004907A4" w:rsidRPr="00AE5205" w:rsidRDefault="004907A4" w:rsidP="00AE5205">
      <w:pPr>
        <w:pStyle w:val="ListParagraph"/>
        <w:rPr>
          <w:b/>
          <w:bCs/>
          <w:lang w:eastAsia="en-NZ"/>
        </w:rPr>
      </w:pPr>
      <w:r w:rsidRPr="00AE5205">
        <w:rPr>
          <w:b/>
          <w:bCs/>
          <w:lang w:eastAsia="en-NZ"/>
        </w:rPr>
        <w:t xml:space="preserve">keep a record </w:t>
      </w:r>
      <w:r w:rsidR="006B6052" w:rsidRPr="00AE5205">
        <w:rPr>
          <w:b/>
          <w:bCs/>
          <w:lang w:eastAsia="en-NZ"/>
        </w:rPr>
        <w:t>ab</w:t>
      </w:r>
      <w:r w:rsidR="004D5934" w:rsidRPr="00AE5205">
        <w:rPr>
          <w:b/>
          <w:bCs/>
          <w:lang w:eastAsia="en-NZ"/>
        </w:rPr>
        <w:t>o</w:t>
      </w:r>
      <w:r w:rsidR="006B6052" w:rsidRPr="00AE5205">
        <w:rPr>
          <w:b/>
          <w:bCs/>
          <w:lang w:eastAsia="en-NZ"/>
        </w:rPr>
        <w:t>ut the exception</w:t>
      </w:r>
    </w:p>
    <w:p w14:paraId="768C2638" w14:textId="67F85F45" w:rsidR="001A1BC8" w:rsidRPr="002D7F0A" w:rsidRDefault="001A1BC8" w:rsidP="001A1BC8">
      <w:pPr>
        <w:rPr>
          <w:rFonts w:eastAsia="Times New Roman"/>
          <w:lang w:eastAsia="en-NZ"/>
        </w:rPr>
      </w:pPr>
    </w:p>
    <w:p w14:paraId="040106D0" w14:textId="77777777" w:rsidR="001A1BC8" w:rsidRDefault="001A1BC8" w:rsidP="001A1BC8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3171712" behindDoc="0" locked="0" layoutInCell="1" allowOverlap="1" wp14:anchorId="02DA2D93" wp14:editId="3F141D14">
            <wp:simplePos x="0" y="0"/>
            <wp:positionH relativeFrom="column">
              <wp:posOffset>416560</wp:posOffset>
            </wp:positionH>
            <wp:positionV relativeFrom="paragraph">
              <wp:posOffset>13970</wp:posOffset>
            </wp:positionV>
            <wp:extent cx="719686" cy="652216"/>
            <wp:effectExtent l="0" t="0" r="4445" b="0"/>
            <wp:wrapNone/>
            <wp:docPr id="590069616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8899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86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Tick the boxes next to the answer that are right </w:t>
      </w:r>
    </w:p>
    <w:p w14:paraId="5B3F0F93" w14:textId="0E90DA77" w:rsidR="00D53622" w:rsidRDefault="001A1BC8" w:rsidP="001A1BC8">
      <w:r>
        <w:rPr>
          <w:rFonts w:eastAsia="Aptos" w:cs="Arial"/>
          <w:noProof/>
          <w:color w:val="1C1B1F"/>
        </w:rPr>
        <w:drawing>
          <wp:anchor distT="0" distB="0" distL="114300" distR="114300" simplePos="0" relativeHeight="252656640" behindDoc="0" locked="0" layoutInCell="1" allowOverlap="1" wp14:anchorId="79172BA7" wp14:editId="33221F36">
            <wp:simplePos x="0" y="0"/>
            <wp:positionH relativeFrom="column">
              <wp:posOffset>137160</wp:posOffset>
            </wp:positionH>
            <wp:positionV relativeFrom="paragraph">
              <wp:posOffset>183515</wp:posOffset>
            </wp:positionV>
            <wp:extent cx="1234440" cy="1234440"/>
            <wp:effectExtent l="0" t="0" r="3810" b="3810"/>
            <wp:wrapNone/>
            <wp:docPr id="1141757721" name="Pictur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57721" name="Picture 1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783"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1FE5FE5D" wp14:editId="2BE017BA">
                <wp:simplePos x="0" y="0"/>
                <wp:positionH relativeFrom="column">
                  <wp:posOffset>2284730</wp:posOffset>
                </wp:positionH>
                <wp:positionV relativeFrom="paragraph">
                  <wp:posOffset>317369</wp:posOffset>
                </wp:positionV>
                <wp:extent cx="359410" cy="359410"/>
                <wp:effectExtent l="0" t="0" r="21590" b="21590"/>
                <wp:wrapNone/>
                <wp:docPr id="1872882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E4A581" w14:textId="77777777" w:rsidR="000A6783" w:rsidRDefault="000A6783" w:rsidP="000A678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5FE5D" id="Rectangle 5" o:spid="_x0000_s1027" style="position:absolute;left:0;text-align:left;margin-left:179.9pt;margin-top:25pt;width:28.3pt;height:28.3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2hYAIAAMc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" filled="f" strokecolor="windowText" strokeweight="1pt">
                <v:textbox>
                  <w:txbxContent>
                    <w:p w14:paraId="4EE4A581" w14:textId="77777777" w:rsidR="000A6783" w:rsidRDefault="000A6783" w:rsidP="000A6783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B6290FA" w14:textId="662E055E" w:rsidR="00965128" w:rsidRPr="009B52D8" w:rsidRDefault="00E20E26" w:rsidP="00630ABB">
      <w:pPr>
        <w:ind w:left="4500"/>
        <w:rPr>
          <w:rFonts w:eastAsia="Aptos" w:cs="Arial"/>
          <w:color w:val="1C1B1F"/>
        </w:rPr>
      </w:pPr>
      <w:r>
        <w:rPr>
          <w:rFonts w:eastAsia="Aptos" w:cs="Arial"/>
          <w:color w:val="1C1B1F"/>
        </w:rPr>
        <w:t>a</w:t>
      </w:r>
      <w:r w:rsidRPr="009B52D8">
        <w:rPr>
          <w:rFonts w:eastAsia="Aptos" w:cs="Arial"/>
          <w:color w:val="1C1B1F"/>
        </w:rPr>
        <w:t xml:space="preserve">gree </w:t>
      </w:r>
      <w:r w:rsidR="00097377" w:rsidRPr="009B52D8">
        <w:rPr>
          <w:rFonts w:eastAsia="Aptos" w:cs="Arial"/>
          <w:color w:val="1C1B1F"/>
        </w:rPr>
        <w:t>a lot</w:t>
      </w:r>
    </w:p>
    <w:p w14:paraId="3E626F52" w14:textId="2E61813F" w:rsidR="00147E2F" w:rsidRPr="004D5934" w:rsidRDefault="00147E2F" w:rsidP="00630ABB">
      <w:pPr>
        <w:rPr>
          <w:rFonts w:eastAsia="Aptos"/>
          <w:sz w:val="20"/>
          <w:szCs w:val="12"/>
        </w:rPr>
      </w:pPr>
    </w:p>
    <w:p w14:paraId="27220B3F" w14:textId="54E836CB" w:rsidR="00147E2F" w:rsidRPr="004D5934" w:rsidRDefault="004D5934" w:rsidP="00630ABB">
      <w:pPr>
        <w:rPr>
          <w:rFonts w:eastAsia="Aptos"/>
          <w:sz w:val="20"/>
          <w:szCs w:val="12"/>
        </w:rPr>
      </w:pPr>
      <w:r w:rsidRPr="004D5934">
        <w:rPr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46FE683D" wp14:editId="4EFAF8AF">
                <wp:simplePos x="0" y="0"/>
                <wp:positionH relativeFrom="column">
                  <wp:posOffset>2288540</wp:posOffset>
                </wp:positionH>
                <wp:positionV relativeFrom="paragraph">
                  <wp:posOffset>147320</wp:posOffset>
                </wp:positionV>
                <wp:extent cx="359410" cy="359410"/>
                <wp:effectExtent l="0" t="0" r="21590" b="21590"/>
                <wp:wrapNone/>
                <wp:docPr id="159885787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D07DC" w14:textId="77777777" w:rsidR="000A6783" w:rsidRDefault="000A6783" w:rsidP="000A678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E683D" id="_x0000_s1028" style="position:absolute;left:0;text-align:left;margin-left:180.2pt;margin-top:11.6pt;width:28.3pt;height:28.3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TsYAIAAMc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" filled="f" strokecolor="windowText" strokeweight="1pt">
                <v:textbox>
                  <w:txbxContent>
                    <w:p w14:paraId="178D07DC" w14:textId="77777777" w:rsidR="000A6783" w:rsidRDefault="000A6783" w:rsidP="000A6783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F607E6B" w14:textId="5CB989CC" w:rsidR="00965128" w:rsidRPr="009B52D8" w:rsidRDefault="00E20E26" w:rsidP="00630ABB">
      <w:pPr>
        <w:ind w:left="4500"/>
        <w:rPr>
          <w:rFonts w:eastAsia="Aptos" w:cs="Arial"/>
          <w:color w:val="1C1B1F"/>
        </w:rPr>
      </w:pPr>
      <w:r>
        <w:rPr>
          <w:rFonts w:eastAsia="Aptos" w:cs="Arial"/>
          <w:color w:val="1C1B1F"/>
        </w:rPr>
        <w:t>a</w:t>
      </w:r>
      <w:r w:rsidRPr="009B52D8">
        <w:rPr>
          <w:rFonts w:eastAsia="Aptos" w:cs="Arial"/>
          <w:color w:val="1C1B1F"/>
        </w:rPr>
        <w:t>gree</w:t>
      </w:r>
      <w:r>
        <w:rPr>
          <w:rFonts w:eastAsia="Aptos" w:cs="Arial"/>
          <w:color w:val="1C1B1F"/>
        </w:rPr>
        <w:t xml:space="preserve"> </w:t>
      </w:r>
      <w:r w:rsidR="00CE2D6D">
        <w:rPr>
          <w:rFonts w:eastAsia="Aptos" w:cs="Arial"/>
          <w:color w:val="1C1B1F"/>
        </w:rPr>
        <w:t>a little bit</w:t>
      </w:r>
    </w:p>
    <w:p w14:paraId="518D3C73" w14:textId="324506F5" w:rsidR="00147E2F" w:rsidRPr="004D5934" w:rsidRDefault="001A1BC8" w:rsidP="00630ABB">
      <w:pPr>
        <w:ind w:left="4500"/>
        <w:rPr>
          <w:rFonts w:ascii="Aptos" w:eastAsia="Aptos" w:hAnsi="Aptos" w:cs="Aptos"/>
          <w:color w:val="1C1B1F"/>
          <w:sz w:val="20"/>
          <w:szCs w:val="12"/>
        </w:rPr>
      </w:pPr>
      <w:r w:rsidRPr="004D5934">
        <w:rPr>
          <w:rFonts w:ascii="Aptos" w:eastAsia="Aptos" w:hAnsi="Aptos" w:cs="Aptos"/>
          <w:noProof/>
          <w:color w:val="1C1B1F"/>
          <w:sz w:val="20"/>
          <w:szCs w:val="12"/>
        </w:rPr>
        <w:drawing>
          <wp:anchor distT="0" distB="0" distL="114300" distR="114300" simplePos="0" relativeHeight="252659712" behindDoc="0" locked="0" layoutInCell="1" allowOverlap="1" wp14:anchorId="5DB49F5E" wp14:editId="4C7B596A">
            <wp:simplePos x="0" y="0"/>
            <wp:positionH relativeFrom="column">
              <wp:posOffset>91440</wp:posOffset>
            </wp:positionH>
            <wp:positionV relativeFrom="paragraph">
              <wp:posOffset>125095</wp:posOffset>
            </wp:positionV>
            <wp:extent cx="1295400" cy="1295400"/>
            <wp:effectExtent l="0" t="0" r="0" b="0"/>
            <wp:wrapNone/>
            <wp:docPr id="1515924122" name="Picture 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24122" name="Picture 1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4F27F" w14:textId="761CB528" w:rsidR="00147E2F" w:rsidRPr="004D5934" w:rsidRDefault="004D5934" w:rsidP="00630ABB">
      <w:pPr>
        <w:ind w:left="4500"/>
        <w:rPr>
          <w:rFonts w:ascii="Aptos" w:eastAsia="Aptos" w:hAnsi="Aptos" w:cs="Aptos"/>
          <w:color w:val="1C1B1F"/>
          <w:sz w:val="20"/>
          <w:szCs w:val="12"/>
        </w:rPr>
      </w:pPr>
      <w:r w:rsidRPr="004D5934">
        <w:rPr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7E287575" wp14:editId="0D2341AC">
                <wp:simplePos x="0" y="0"/>
                <wp:positionH relativeFrom="column">
                  <wp:posOffset>2286635</wp:posOffset>
                </wp:positionH>
                <wp:positionV relativeFrom="paragraph">
                  <wp:posOffset>140970</wp:posOffset>
                </wp:positionV>
                <wp:extent cx="359410" cy="359410"/>
                <wp:effectExtent l="0" t="0" r="21590" b="21590"/>
                <wp:wrapNone/>
                <wp:docPr id="203147216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DDA486" w14:textId="77777777" w:rsidR="00097377" w:rsidRDefault="00097377" w:rsidP="0009737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87575" id="_x0000_s1029" style="position:absolute;left:0;text-align:left;margin-left:180.05pt;margin-top:11.1pt;width:28.3pt;height:28.3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" filled="f" strokecolor="windowText" strokeweight="1pt">
                <v:textbox>
                  <w:txbxContent>
                    <w:p w14:paraId="55DDA486" w14:textId="77777777" w:rsidR="00097377" w:rsidRDefault="00097377" w:rsidP="00097377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3DEA02C" w14:textId="37FCBE49" w:rsidR="00965128" w:rsidRPr="009B52D8" w:rsidRDefault="00E20E26" w:rsidP="00630ABB">
      <w:pPr>
        <w:ind w:left="4500"/>
        <w:rPr>
          <w:rFonts w:eastAsia="Aptos" w:cs="Arial"/>
          <w:color w:val="1C1B1F"/>
        </w:rPr>
      </w:pPr>
      <w:r>
        <w:rPr>
          <w:rFonts w:eastAsia="Aptos" w:cs="Arial"/>
          <w:color w:val="1C1B1F"/>
        </w:rPr>
        <w:t>n</w:t>
      </w:r>
      <w:r w:rsidRPr="009B52D8">
        <w:rPr>
          <w:rFonts w:eastAsia="Aptos" w:cs="Arial"/>
          <w:color w:val="1C1B1F"/>
        </w:rPr>
        <w:t xml:space="preserve">ot </w:t>
      </w:r>
      <w:r w:rsidR="00097377" w:rsidRPr="009B52D8">
        <w:rPr>
          <w:rFonts w:eastAsia="Aptos" w:cs="Arial"/>
          <w:color w:val="1C1B1F"/>
        </w:rPr>
        <w:t>sure</w:t>
      </w:r>
    </w:p>
    <w:p w14:paraId="736242C3" w14:textId="0F7A3B88" w:rsidR="00147E2F" w:rsidRPr="004D5934" w:rsidRDefault="00147E2F" w:rsidP="00630ABB">
      <w:pPr>
        <w:ind w:left="4500"/>
        <w:rPr>
          <w:rFonts w:ascii="Aptos" w:eastAsia="Aptos" w:hAnsi="Aptos" w:cs="Aptos"/>
          <w:color w:val="1C1B1F"/>
          <w:sz w:val="20"/>
          <w:szCs w:val="12"/>
        </w:rPr>
      </w:pPr>
    </w:p>
    <w:p w14:paraId="1EDA9D66" w14:textId="5513F541" w:rsidR="00147E2F" w:rsidRPr="004D5934" w:rsidRDefault="004D5934" w:rsidP="00630ABB">
      <w:pPr>
        <w:ind w:left="4500"/>
        <w:rPr>
          <w:rFonts w:ascii="Aptos" w:eastAsia="Aptos" w:hAnsi="Aptos" w:cs="Aptos"/>
          <w:color w:val="1C1B1F"/>
          <w:sz w:val="20"/>
          <w:szCs w:val="12"/>
        </w:rPr>
      </w:pPr>
      <w:r w:rsidRPr="004D5934">
        <w:rPr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18EF95E" wp14:editId="1C9B0CC6">
                <wp:simplePos x="0" y="0"/>
                <wp:positionH relativeFrom="column">
                  <wp:posOffset>2286635</wp:posOffset>
                </wp:positionH>
                <wp:positionV relativeFrom="paragraph">
                  <wp:posOffset>138430</wp:posOffset>
                </wp:positionV>
                <wp:extent cx="359410" cy="359410"/>
                <wp:effectExtent l="0" t="0" r="21590" b="21590"/>
                <wp:wrapNone/>
                <wp:docPr id="63647110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FD5D89" w14:textId="77777777" w:rsidR="00097377" w:rsidRDefault="00097377" w:rsidP="0009737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EF95E" id="_x0000_s1030" style="position:absolute;left:0;text-align:left;margin-left:180.05pt;margin-top:10.9pt;width:28.3pt;height:28.3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d2YAIAAMc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" filled="f" strokecolor="windowText" strokeweight="1pt">
                <v:textbox>
                  <w:txbxContent>
                    <w:p w14:paraId="44FD5D89" w14:textId="77777777" w:rsidR="00097377" w:rsidRDefault="00097377" w:rsidP="00097377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EB36E89" w14:textId="4FE9BD67" w:rsidR="00965128" w:rsidRPr="009B52D8" w:rsidRDefault="004D5934" w:rsidP="00630ABB">
      <w:pPr>
        <w:ind w:left="4500"/>
        <w:rPr>
          <w:rFonts w:eastAsia="Aptos" w:cs="Arial"/>
          <w:color w:val="1C1B1F"/>
        </w:rPr>
      </w:pPr>
      <w:r>
        <w:rPr>
          <w:rFonts w:eastAsia="Aptos" w:cs="Arial"/>
          <w:noProof/>
          <w:color w:val="1C1B1F"/>
        </w:rPr>
        <w:drawing>
          <wp:anchor distT="0" distB="0" distL="114300" distR="114300" simplePos="0" relativeHeight="252657664" behindDoc="0" locked="0" layoutInCell="1" allowOverlap="1" wp14:anchorId="1E17F85C" wp14:editId="5E3FB122">
            <wp:simplePos x="0" y="0"/>
            <wp:positionH relativeFrom="column">
              <wp:posOffset>137160</wp:posOffset>
            </wp:positionH>
            <wp:positionV relativeFrom="paragraph">
              <wp:posOffset>313690</wp:posOffset>
            </wp:positionV>
            <wp:extent cx="1249680" cy="1249680"/>
            <wp:effectExtent l="0" t="0" r="7620" b="7620"/>
            <wp:wrapNone/>
            <wp:docPr id="795756176" name="Picture 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56176" name="Picture 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E26">
        <w:rPr>
          <w:rFonts w:eastAsia="Aptos" w:cs="Arial"/>
          <w:color w:val="1C1B1F"/>
        </w:rPr>
        <w:t>d</w:t>
      </w:r>
      <w:r w:rsidR="00E20E26" w:rsidRPr="009B52D8">
        <w:rPr>
          <w:rFonts w:eastAsia="Aptos" w:cs="Arial"/>
          <w:color w:val="1C1B1F"/>
        </w:rPr>
        <w:t xml:space="preserve">o </w:t>
      </w:r>
      <w:r w:rsidR="00097377" w:rsidRPr="009B52D8">
        <w:rPr>
          <w:rFonts w:eastAsia="Aptos" w:cs="Arial"/>
          <w:color w:val="1C1B1F"/>
        </w:rPr>
        <w:t>not agree</w:t>
      </w:r>
    </w:p>
    <w:p w14:paraId="5F3C18D3" w14:textId="2CB35264" w:rsidR="00147E2F" w:rsidRPr="004D5934" w:rsidRDefault="00147E2F" w:rsidP="00630ABB">
      <w:pPr>
        <w:ind w:left="4500"/>
        <w:rPr>
          <w:rFonts w:ascii="Aptos" w:eastAsia="Aptos" w:hAnsi="Aptos" w:cs="Aptos"/>
          <w:color w:val="1C1B1F"/>
          <w:sz w:val="20"/>
          <w:szCs w:val="12"/>
        </w:rPr>
      </w:pPr>
    </w:p>
    <w:p w14:paraId="23AFD8E6" w14:textId="144119FC" w:rsidR="00147E2F" w:rsidRPr="004D5934" w:rsidRDefault="004D5934" w:rsidP="00630ABB">
      <w:pPr>
        <w:ind w:left="4500"/>
        <w:rPr>
          <w:rFonts w:ascii="Aptos" w:eastAsia="Aptos" w:hAnsi="Aptos" w:cs="Aptos"/>
          <w:color w:val="1C1B1F"/>
          <w:sz w:val="20"/>
          <w:szCs w:val="12"/>
        </w:rPr>
      </w:pPr>
      <w:r w:rsidRPr="009B52D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29859F39" wp14:editId="4B3544A6">
                <wp:simplePos x="0" y="0"/>
                <wp:positionH relativeFrom="column">
                  <wp:posOffset>2299970</wp:posOffset>
                </wp:positionH>
                <wp:positionV relativeFrom="paragraph">
                  <wp:posOffset>146685</wp:posOffset>
                </wp:positionV>
                <wp:extent cx="359410" cy="359410"/>
                <wp:effectExtent l="0" t="0" r="21590" b="21590"/>
                <wp:wrapNone/>
                <wp:docPr id="96364096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796C1" w14:textId="77777777" w:rsidR="00E20E26" w:rsidRDefault="00E20E26" w:rsidP="0080704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59F39" id="_x0000_s1031" style="position:absolute;left:0;text-align:left;margin-left:181.1pt;margin-top:11.55pt;width:28.3pt;height:28.3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/7YAIAAMc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" filled="f" strokecolor="windowText" strokeweight="1pt">
                <v:textbox>
                  <w:txbxContent>
                    <w:p w14:paraId="6AF796C1" w14:textId="77777777" w:rsidR="00E20E26" w:rsidRDefault="00E20E26" w:rsidP="0080704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A43A3D" w14:textId="5E26DEE0" w:rsidR="00965128" w:rsidRPr="009B52D8" w:rsidRDefault="00E20E26" w:rsidP="00630ABB">
      <w:pPr>
        <w:ind w:left="4500"/>
        <w:rPr>
          <w:rFonts w:eastAsia="Aptos" w:cs="Arial"/>
          <w:color w:val="1C1B1F"/>
        </w:rPr>
      </w:pPr>
      <w:r>
        <w:rPr>
          <w:rFonts w:eastAsia="Aptos" w:cs="Arial"/>
          <w:color w:val="1C1B1F"/>
        </w:rPr>
        <w:t>d</w:t>
      </w:r>
      <w:r w:rsidRPr="009B52D8">
        <w:rPr>
          <w:rFonts w:eastAsia="Aptos" w:cs="Arial"/>
          <w:color w:val="1C1B1F"/>
        </w:rPr>
        <w:t xml:space="preserve">o </w:t>
      </w:r>
      <w:r w:rsidR="00097377" w:rsidRPr="009B52D8">
        <w:rPr>
          <w:rFonts w:eastAsia="Aptos" w:cs="Arial"/>
          <w:color w:val="1C1B1F"/>
        </w:rPr>
        <w:t xml:space="preserve">not agree </w:t>
      </w:r>
      <w:r w:rsidR="001E5077">
        <w:rPr>
          <w:rFonts w:eastAsia="Aptos" w:cs="Arial"/>
          <w:color w:val="1C1B1F"/>
        </w:rPr>
        <w:t>at all</w:t>
      </w:r>
    </w:p>
    <w:p w14:paraId="5C619ADB" w14:textId="77777777" w:rsidR="004D5934" w:rsidRPr="004D5934" w:rsidRDefault="004D5934" w:rsidP="00630ABB">
      <w:pPr>
        <w:ind w:left="4500"/>
        <w:rPr>
          <w:rFonts w:ascii="Aptos" w:eastAsia="Aptos" w:hAnsi="Aptos" w:cs="Aptos"/>
          <w:sz w:val="20"/>
          <w:szCs w:val="12"/>
        </w:rPr>
      </w:pPr>
    </w:p>
    <w:p w14:paraId="35725DE0" w14:textId="09D36C4D" w:rsidR="00147E2F" w:rsidRPr="004D5934" w:rsidRDefault="004D5934" w:rsidP="00630ABB">
      <w:pPr>
        <w:ind w:left="4500"/>
        <w:rPr>
          <w:rFonts w:ascii="Aptos" w:eastAsia="Aptos" w:hAnsi="Aptos" w:cs="Aptos"/>
          <w:sz w:val="20"/>
          <w:szCs w:val="12"/>
        </w:rPr>
      </w:pPr>
      <w:r w:rsidRPr="004D5934">
        <w:rPr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87A26F2" wp14:editId="0345BEA2">
                <wp:simplePos x="0" y="0"/>
                <wp:positionH relativeFrom="column">
                  <wp:posOffset>2298065</wp:posOffset>
                </wp:positionH>
                <wp:positionV relativeFrom="paragraph">
                  <wp:posOffset>165100</wp:posOffset>
                </wp:positionV>
                <wp:extent cx="359410" cy="359410"/>
                <wp:effectExtent l="0" t="0" r="21590" b="21590"/>
                <wp:wrapNone/>
                <wp:docPr id="213724755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A8880B" w14:textId="77777777" w:rsidR="00807046" w:rsidRDefault="00807046" w:rsidP="0080704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A26F2" id="_x0000_s1032" style="position:absolute;left:0;text-align:left;margin-left:180.95pt;margin-top:13pt;width:28.3pt;height:28.3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" filled="f" strokecolor="windowText" strokeweight="1pt">
                <v:textbox>
                  <w:txbxContent>
                    <w:p w14:paraId="21A8880B" w14:textId="77777777" w:rsidR="00807046" w:rsidRDefault="00807046" w:rsidP="0080704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B5B000B" w14:textId="4A8FCDB5" w:rsidR="00965128" w:rsidRPr="009B52D8" w:rsidRDefault="00E20E26" w:rsidP="00630ABB">
      <w:pPr>
        <w:ind w:left="4500"/>
        <w:rPr>
          <w:rFonts w:eastAsia="Aptos" w:cs="Arial"/>
        </w:rPr>
      </w:pPr>
      <w:r>
        <w:rPr>
          <w:rFonts w:eastAsia="Aptos" w:cs="Arial"/>
        </w:rPr>
        <w:t>o</w:t>
      </w:r>
      <w:r w:rsidRPr="009B52D8">
        <w:rPr>
          <w:rFonts w:eastAsia="Aptos" w:cs="Arial"/>
        </w:rPr>
        <w:t>the</w:t>
      </w:r>
      <w:r>
        <w:rPr>
          <w:rFonts w:eastAsia="Aptos" w:cs="Arial"/>
        </w:rPr>
        <w:t>r</w:t>
      </w:r>
      <w:r w:rsidR="00C03600">
        <w:rPr>
          <w:rFonts w:eastAsia="Aptos" w:cs="Arial"/>
        </w:rPr>
        <w:t>.</w:t>
      </w:r>
    </w:p>
    <w:p w14:paraId="735C6C27" w14:textId="24DE65D8" w:rsidR="00807046" w:rsidRDefault="00C8038A" w:rsidP="00C8038A">
      <w:pPr>
        <w:rPr>
          <w:rFonts w:eastAsia="Aptos"/>
        </w:rPr>
      </w:pPr>
      <w:r>
        <w:rPr>
          <w:rFonts w:eastAsia="Aptos"/>
        </w:rPr>
        <w:br w:type="column"/>
      </w:r>
      <w:r w:rsidR="000A2DD3">
        <w:rPr>
          <w:noProof/>
        </w:rPr>
        <w:lastRenderedPageBreak/>
        <w:drawing>
          <wp:anchor distT="0" distB="0" distL="114300" distR="114300" simplePos="0" relativeHeight="252661760" behindDoc="0" locked="0" layoutInCell="1" allowOverlap="1" wp14:anchorId="6008CBA5" wp14:editId="49A1C642">
            <wp:simplePos x="0" y="0"/>
            <wp:positionH relativeFrom="column">
              <wp:posOffset>82634</wp:posOffset>
            </wp:positionH>
            <wp:positionV relativeFrom="paragraph">
              <wp:posOffset>-342265</wp:posOffset>
            </wp:positionV>
            <wp:extent cx="1080000" cy="1008926"/>
            <wp:effectExtent l="0" t="0" r="6350" b="1270"/>
            <wp:wrapNone/>
            <wp:docPr id="59385773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51446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934" w:rsidRPr="004D5934">
        <w:t xml:space="preserve"> </w:t>
      </w:r>
      <w:r w:rsidR="004D5934">
        <w:t>Please tell us why you made this choice for Question 7 in the box</w:t>
      </w:r>
      <w:r w:rsidR="004D5934">
        <w:rPr>
          <w:noProof/>
        </w:rPr>
        <w:t xml:space="preserve"> </w:t>
      </w:r>
    </w:p>
    <w:p w14:paraId="7B463F41" w14:textId="3A4424CF" w:rsidR="00DD2E9C" w:rsidRDefault="004D5934" w:rsidP="004D5934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6ABF138C" wp14:editId="25AEF0E5">
                <wp:simplePos x="0" y="0"/>
                <wp:positionH relativeFrom="column">
                  <wp:posOffset>83820</wp:posOffset>
                </wp:positionH>
                <wp:positionV relativeFrom="paragraph">
                  <wp:posOffset>198120</wp:posOffset>
                </wp:positionV>
                <wp:extent cx="5645150" cy="5143500"/>
                <wp:effectExtent l="0" t="0" r="12700" b="19050"/>
                <wp:wrapNone/>
                <wp:docPr id="90158339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5143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76C60" id="Rectangle 5" o:spid="_x0000_s1026" style="position:absolute;margin-left:6.6pt;margin-top:15.6pt;width:444.5pt;height:40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" filled="f" strokecolor="windowText" strokeweight="1pt"/>
            </w:pict>
          </mc:Fallback>
        </mc:AlternateContent>
      </w:r>
      <w:bookmarkStart w:id="16" w:name="_Questions_about_support"/>
      <w:bookmarkEnd w:id="16"/>
    </w:p>
    <w:p w14:paraId="33A393BB" w14:textId="0477D5E7" w:rsidR="00CF43CA" w:rsidRDefault="0023369B" w:rsidP="00483DD2">
      <w:pPr>
        <w:pStyle w:val="Heading1"/>
      </w:pPr>
      <w:r>
        <w:br w:type="column"/>
      </w:r>
      <w:bookmarkStart w:id="17" w:name="QuestionAboutSupport"/>
      <w:r w:rsidR="00483DD2">
        <w:lastRenderedPageBreak/>
        <w:t>Question</w:t>
      </w:r>
      <w:r w:rsidR="00656697">
        <w:t xml:space="preserve"> 8</w:t>
      </w:r>
      <w:r w:rsidR="00ED1800">
        <w:t xml:space="preserve">: </w:t>
      </w:r>
      <w:r w:rsidR="00656697">
        <w:t>S</w:t>
      </w:r>
      <w:r w:rsidR="00483DD2">
        <w:t>upport</w:t>
      </w:r>
      <w:bookmarkEnd w:id="17"/>
    </w:p>
    <w:p w14:paraId="56D4D6E2" w14:textId="77777777" w:rsidR="00483DD2" w:rsidRDefault="00483DD2" w:rsidP="00483DD2">
      <w:pPr>
        <w:rPr>
          <w:rFonts w:eastAsia="Aptos"/>
        </w:rPr>
      </w:pPr>
    </w:p>
    <w:p w14:paraId="23EC8956" w14:textId="7A97374D" w:rsidR="005119BC" w:rsidRDefault="000D71E9" w:rsidP="005119BC">
      <w:r>
        <w:rPr>
          <w:noProof/>
        </w:rPr>
        <w:drawing>
          <wp:anchor distT="0" distB="0" distL="114300" distR="114300" simplePos="0" relativeHeight="252742656" behindDoc="0" locked="0" layoutInCell="1" allowOverlap="1" wp14:anchorId="42D6B11B" wp14:editId="5927096F">
            <wp:simplePos x="0" y="0"/>
            <wp:positionH relativeFrom="column">
              <wp:posOffset>-25327</wp:posOffset>
            </wp:positionH>
            <wp:positionV relativeFrom="paragraph">
              <wp:posOffset>169183</wp:posOffset>
            </wp:positionV>
            <wp:extent cx="1620000" cy="1011103"/>
            <wp:effectExtent l="0" t="0" r="0" b="0"/>
            <wp:wrapNone/>
            <wp:docPr id="280615569" name="Pictur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15569" name="Picture 1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C3DFB" w14:textId="45481D42" w:rsidR="005F3899" w:rsidRPr="0063429B" w:rsidRDefault="002B0F1C" w:rsidP="005119BC">
      <w:r w:rsidRPr="0063429B">
        <w:t>Good tools are needed to make sure the DAS can be followed</w:t>
      </w:r>
      <w:r w:rsidR="005F3899" w:rsidRPr="0063429B">
        <w:t xml:space="preserve"> by:</w:t>
      </w:r>
    </w:p>
    <w:p w14:paraId="5C46A3E7" w14:textId="5D3CF629" w:rsidR="005F3899" w:rsidRPr="0063429B" w:rsidRDefault="00E20E26" w:rsidP="0063429B">
      <w:pPr>
        <w:pStyle w:val="Listtoplevel"/>
      </w:pPr>
      <w:r>
        <w:drawing>
          <wp:anchor distT="0" distB="0" distL="114300" distR="114300" simplePos="0" relativeHeight="253131776" behindDoc="0" locked="0" layoutInCell="1" allowOverlap="1" wp14:anchorId="630428B3" wp14:editId="76BD59B2">
            <wp:simplePos x="0" y="0"/>
            <wp:positionH relativeFrom="column">
              <wp:posOffset>310</wp:posOffset>
            </wp:positionH>
            <wp:positionV relativeFrom="paragraph">
              <wp:posOffset>214336</wp:posOffset>
            </wp:positionV>
            <wp:extent cx="1440000" cy="1440000"/>
            <wp:effectExtent l="0" t="0" r="0" b="8255"/>
            <wp:wrapNone/>
            <wp:docPr id="1947606917" name="Picture 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96517" name="Picture 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</w:t>
      </w:r>
      <w:r w:rsidRPr="0063429B">
        <w:t xml:space="preserve">overnment </w:t>
      </w:r>
      <w:r w:rsidR="005F3899" w:rsidRPr="0063429B">
        <w:t>organisations</w:t>
      </w:r>
    </w:p>
    <w:p w14:paraId="180C452E" w14:textId="31955909" w:rsidR="002B0F1C" w:rsidRPr="0063429B" w:rsidRDefault="005F3899" w:rsidP="0063429B">
      <w:pPr>
        <w:pStyle w:val="Listtoplevel"/>
      </w:pPr>
      <w:r w:rsidRPr="0063429B">
        <w:t>people</w:t>
      </w:r>
      <w:r w:rsidR="0063429B">
        <w:t xml:space="preserve"> delivering / </w:t>
      </w:r>
      <w:r w:rsidR="00E20E26">
        <w:t xml:space="preserve">who </w:t>
      </w:r>
      <w:r w:rsidR="0063429B">
        <w:t>give digital services</w:t>
      </w:r>
      <w:r w:rsidR="002B0F1C" w:rsidRPr="0063429B">
        <w:t>.</w:t>
      </w:r>
    </w:p>
    <w:p w14:paraId="47944E3E" w14:textId="77777777" w:rsidR="002B0F1C" w:rsidRPr="0063429B" w:rsidRDefault="002B0F1C" w:rsidP="005119BC"/>
    <w:p w14:paraId="56982599" w14:textId="4ABD3A65" w:rsidR="002B0F1C" w:rsidRPr="0063429B" w:rsidRDefault="001174CF" w:rsidP="005119BC">
      <w:r>
        <w:rPr>
          <w:noProof/>
        </w:rPr>
        <w:drawing>
          <wp:anchor distT="0" distB="0" distL="114300" distR="114300" simplePos="0" relativeHeight="252850176" behindDoc="0" locked="0" layoutInCell="1" allowOverlap="1" wp14:anchorId="493B1D80" wp14:editId="2B0EED96">
            <wp:simplePos x="0" y="0"/>
            <wp:positionH relativeFrom="column">
              <wp:posOffset>2951</wp:posOffset>
            </wp:positionH>
            <wp:positionV relativeFrom="paragraph">
              <wp:posOffset>200062</wp:posOffset>
            </wp:positionV>
            <wp:extent cx="1440000" cy="1440000"/>
            <wp:effectExtent l="0" t="0" r="0" b="8255"/>
            <wp:wrapNone/>
            <wp:docPr id="1047227250" name="Picture 1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27250" name="Picture 1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819E8" w14:textId="35BA64E3" w:rsidR="00E04B30" w:rsidRDefault="0063429B" w:rsidP="005119BC">
      <w:r>
        <w:t>They need:</w:t>
      </w:r>
    </w:p>
    <w:p w14:paraId="093B677B" w14:textId="0588820C" w:rsidR="00E04B30" w:rsidRDefault="00E04B30" w:rsidP="00E04B30">
      <w:pPr>
        <w:pStyle w:val="Listtoplevel"/>
      </w:pPr>
      <w:r>
        <w:t>the r</w:t>
      </w:r>
      <w:r w:rsidR="005119BC">
        <w:t>ight tools</w:t>
      </w:r>
    </w:p>
    <w:p w14:paraId="1F40BF70" w14:textId="5EEE25DB" w:rsidR="00E04B30" w:rsidRDefault="005119BC" w:rsidP="00E04B30">
      <w:pPr>
        <w:pStyle w:val="Listtoplevel"/>
      </w:pPr>
      <w:r>
        <w:t>knowledge</w:t>
      </w:r>
      <w:r w:rsidR="000D71E9">
        <w:t xml:space="preserve"> about accessibility</w:t>
      </w:r>
    </w:p>
    <w:p w14:paraId="70547245" w14:textId="712F26E3" w:rsidR="005119BC" w:rsidRDefault="00150C13" w:rsidP="00E04B30">
      <w:pPr>
        <w:pStyle w:val="Listtoplevel"/>
      </w:pPr>
      <w:r>
        <w:drawing>
          <wp:anchor distT="0" distB="0" distL="114300" distR="114300" simplePos="0" relativeHeight="252851200" behindDoc="0" locked="0" layoutInCell="1" allowOverlap="1" wp14:anchorId="1DA7FD06" wp14:editId="60D6C9F7">
            <wp:simplePos x="0" y="0"/>
            <wp:positionH relativeFrom="column">
              <wp:posOffset>-5155</wp:posOffset>
            </wp:positionH>
            <wp:positionV relativeFrom="paragraph">
              <wp:posOffset>135367</wp:posOffset>
            </wp:positionV>
            <wp:extent cx="1439545" cy="1172845"/>
            <wp:effectExtent l="0" t="0" r="8255" b="8255"/>
            <wp:wrapNone/>
            <wp:docPr id="195080074" name="Picture 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0074" name="Picture 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BC">
        <w:t xml:space="preserve">support to make </w:t>
      </w:r>
      <w:r w:rsidR="009F115E">
        <w:t>their services</w:t>
      </w:r>
      <w:r w:rsidR="005119BC">
        <w:t xml:space="preserve"> accessible.</w:t>
      </w:r>
    </w:p>
    <w:p w14:paraId="250F2545" w14:textId="77777777" w:rsidR="00E32822" w:rsidRDefault="00E32822" w:rsidP="00E32822">
      <w:pPr>
        <w:pStyle w:val="Listtoplevel"/>
        <w:numPr>
          <w:ilvl w:val="0"/>
          <w:numId w:val="0"/>
        </w:numPr>
        <w:ind w:left="4253" w:hanging="567"/>
      </w:pPr>
    </w:p>
    <w:p w14:paraId="55FC26BB" w14:textId="05FCAAF2" w:rsidR="005C04A7" w:rsidRDefault="00184447" w:rsidP="00AE5205">
      <w:pPr>
        <w:pStyle w:val="ListParagraph"/>
        <w:numPr>
          <w:ilvl w:val="0"/>
          <w:numId w:val="12"/>
        </w:numPr>
        <w:spacing w:line="336" w:lineRule="auto"/>
        <w:ind w:left="3686" w:hanging="567"/>
        <w:rPr>
          <w:b/>
          <w:bCs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3176832" behindDoc="0" locked="0" layoutInCell="1" allowOverlap="1" wp14:anchorId="7DADBA74" wp14:editId="349F5D9B">
            <wp:simplePos x="0" y="0"/>
            <wp:positionH relativeFrom="column">
              <wp:posOffset>243840</wp:posOffset>
            </wp:positionH>
            <wp:positionV relativeFrom="paragraph">
              <wp:posOffset>781685</wp:posOffset>
            </wp:positionV>
            <wp:extent cx="640080" cy="579755"/>
            <wp:effectExtent l="0" t="0" r="7620" b="0"/>
            <wp:wrapNone/>
            <wp:docPr id="1485789560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4A7" w:rsidRPr="00054138">
        <w:rPr>
          <w:b/>
          <w:bCs/>
          <w:lang w:eastAsia="en-NZ"/>
        </w:rPr>
        <w:t>What things</w:t>
      </w:r>
      <w:r w:rsidR="00054138">
        <w:rPr>
          <w:b/>
          <w:bCs/>
          <w:lang w:eastAsia="en-NZ"/>
        </w:rPr>
        <w:t xml:space="preserve"> do you think</w:t>
      </w:r>
      <w:r w:rsidR="005C04A7" w:rsidRPr="00054138">
        <w:rPr>
          <w:b/>
          <w:bCs/>
          <w:lang w:eastAsia="en-NZ"/>
        </w:rPr>
        <w:t xml:space="preserve"> would </w:t>
      </w:r>
      <w:r w:rsidR="003D340B" w:rsidRPr="00054138">
        <w:rPr>
          <w:b/>
          <w:bCs/>
          <w:lang w:eastAsia="en-NZ"/>
        </w:rPr>
        <w:t xml:space="preserve">support </w:t>
      </w:r>
      <w:r w:rsidR="005C04A7" w:rsidRPr="00054138">
        <w:rPr>
          <w:b/>
          <w:bCs/>
          <w:lang w:eastAsia="en-NZ"/>
        </w:rPr>
        <w:t xml:space="preserve">the </w:t>
      </w:r>
      <w:r w:rsidR="00B22E09" w:rsidRPr="00054138">
        <w:rPr>
          <w:b/>
          <w:bCs/>
          <w:lang w:eastAsia="en-NZ"/>
        </w:rPr>
        <w:t>Government</w:t>
      </w:r>
      <w:r w:rsidR="00847FBB" w:rsidRPr="00054138">
        <w:rPr>
          <w:b/>
          <w:bCs/>
          <w:lang w:eastAsia="en-NZ"/>
        </w:rPr>
        <w:t xml:space="preserve"> </w:t>
      </w:r>
      <w:r w:rsidR="00ED66B3">
        <w:rPr>
          <w:b/>
          <w:bCs/>
          <w:lang w:eastAsia="en-NZ"/>
        </w:rPr>
        <w:t xml:space="preserve">to </w:t>
      </w:r>
      <w:r w:rsidR="00847FBB" w:rsidRPr="00054138">
        <w:rPr>
          <w:b/>
          <w:bCs/>
          <w:lang w:eastAsia="en-NZ"/>
        </w:rPr>
        <w:t xml:space="preserve">follow the new DAS? </w:t>
      </w:r>
    </w:p>
    <w:p w14:paraId="03600BEF" w14:textId="2E91BA32" w:rsidR="000971A4" w:rsidRDefault="000971A4" w:rsidP="000971A4">
      <w:pPr>
        <w:spacing w:line="336" w:lineRule="auto"/>
        <w:rPr>
          <w:noProof/>
          <w:lang w:eastAsia="en-NZ"/>
        </w:rPr>
      </w:pPr>
    </w:p>
    <w:p w14:paraId="16B68421" w14:textId="39D0DE3D" w:rsidR="000971A4" w:rsidRDefault="00F52B56" w:rsidP="000971A4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3178880" behindDoc="0" locked="0" layoutInCell="1" allowOverlap="1" wp14:anchorId="0070B70F" wp14:editId="1F26F55B">
            <wp:simplePos x="0" y="0"/>
            <wp:positionH relativeFrom="column">
              <wp:posOffset>579120</wp:posOffset>
            </wp:positionH>
            <wp:positionV relativeFrom="paragraph">
              <wp:posOffset>78105</wp:posOffset>
            </wp:positionV>
            <wp:extent cx="640080" cy="579755"/>
            <wp:effectExtent l="0" t="0" r="7620" b="0"/>
            <wp:wrapNone/>
            <wp:docPr id="1592388933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3174784" behindDoc="0" locked="0" layoutInCell="1" allowOverlap="1" wp14:anchorId="2BCA8A1D" wp14:editId="37003CBD">
            <wp:simplePos x="0" y="0"/>
            <wp:positionH relativeFrom="column">
              <wp:posOffset>-167640</wp:posOffset>
            </wp:positionH>
            <wp:positionV relativeFrom="paragraph">
              <wp:posOffset>78105</wp:posOffset>
            </wp:positionV>
            <wp:extent cx="640080" cy="579755"/>
            <wp:effectExtent l="0" t="0" r="7620" b="0"/>
            <wp:wrapNone/>
            <wp:docPr id="1377165425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A4">
        <w:rPr>
          <w:lang w:eastAsia="en-NZ"/>
        </w:rPr>
        <w:t xml:space="preserve">You can tick up to 3 boxes for Question </w:t>
      </w:r>
      <w:r>
        <w:rPr>
          <w:lang w:eastAsia="en-NZ"/>
        </w:rPr>
        <w:t>8</w:t>
      </w:r>
      <w:r w:rsidR="008A3A90">
        <w:rPr>
          <w:lang w:eastAsia="en-NZ"/>
        </w:rPr>
        <w:t>:</w:t>
      </w:r>
    </w:p>
    <w:p w14:paraId="1A978CB4" w14:textId="7D6491BD" w:rsidR="00944FF6" w:rsidRDefault="00923058" w:rsidP="00BF26C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3151232" behindDoc="0" locked="0" layoutInCell="1" allowOverlap="1" wp14:anchorId="6D370746" wp14:editId="6B4451BA">
            <wp:simplePos x="0" y="0"/>
            <wp:positionH relativeFrom="column">
              <wp:posOffset>15240</wp:posOffset>
            </wp:positionH>
            <wp:positionV relativeFrom="paragraph">
              <wp:posOffset>199390</wp:posOffset>
            </wp:positionV>
            <wp:extent cx="1440000" cy="1440000"/>
            <wp:effectExtent l="0" t="0" r="8255" b="0"/>
            <wp:wrapNone/>
            <wp:docPr id="1999872478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72478" name="Picture 2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BAFCA" w14:textId="1ABD7997" w:rsidR="00CA0361" w:rsidRPr="002D6BDD" w:rsidRDefault="00B22BBA" w:rsidP="00CA0361">
      <w:pPr>
        <w:ind w:left="450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06008618" wp14:editId="7C6A3669">
                <wp:simplePos x="0" y="0"/>
                <wp:positionH relativeFrom="column">
                  <wp:posOffset>2295525</wp:posOffset>
                </wp:positionH>
                <wp:positionV relativeFrom="paragraph">
                  <wp:posOffset>16510</wp:posOffset>
                </wp:positionV>
                <wp:extent cx="359410" cy="359410"/>
                <wp:effectExtent l="0" t="0" r="21590" b="21590"/>
                <wp:wrapNone/>
                <wp:docPr id="9154967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8AEF5E" w14:textId="77777777" w:rsidR="00412381" w:rsidRDefault="00412381" w:rsidP="0041238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8618" id="_x0000_s1033" style="position:absolute;left:0;text-align:left;margin-left:180.75pt;margin-top:1.3pt;width:28.3pt;height:28.3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47YAIAAMc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" filled="f" strokecolor="windowText" strokeweight="1pt">
                <v:textbox>
                  <w:txbxContent>
                    <w:p w14:paraId="3E8AEF5E" w14:textId="77777777" w:rsidR="00412381" w:rsidRDefault="00412381" w:rsidP="00412381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D6BDD">
        <w:t xml:space="preserve">have a good working </w:t>
      </w:r>
      <w:r w:rsidR="00CA0361" w:rsidRPr="002D6BDD">
        <w:rPr>
          <w:b/>
          <w:bCs/>
        </w:rPr>
        <w:t>Accessibility Charter</w:t>
      </w:r>
    </w:p>
    <w:p w14:paraId="3CCF8BAD" w14:textId="1BE1F97E" w:rsidR="00CA0361" w:rsidRDefault="00CA0361" w:rsidP="00CA0361">
      <w:pPr>
        <w:ind w:left="4500"/>
      </w:pPr>
    </w:p>
    <w:p w14:paraId="4D8E8C8D" w14:textId="112119FF" w:rsidR="000A1730" w:rsidRDefault="00184447" w:rsidP="00CA0361">
      <w:pPr>
        <w:ind w:left="4500"/>
      </w:pPr>
      <w:r w:rsidRPr="00961E8B">
        <w:rPr>
          <w:noProof/>
        </w:rPr>
        <mc:AlternateContent>
          <mc:Choice Requires="wps">
            <w:drawing>
              <wp:anchor distT="0" distB="0" distL="114300" distR="114300" simplePos="0" relativeHeight="253180928" behindDoc="1" locked="0" layoutInCell="1" allowOverlap="1" wp14:anchorId="3F13FA11" wp14:editId="400CB7FE">
                <wp:simplePos x="0" y="0"/>
                <wp:positionH relativeFrom="margin">
                  <wp:posOffset>2167890</wp:posOffset>
                </wp:positionH>
                <wp:positionV relativeFrom="page">
                  <wp:posOffset>4571365</wp:posOffset>
                </wp:positionV>
                <wp:extent cx="3599815" cy="2865120"/>
                <wp:effectExtent l="0" t="0" r="635" b="0"/>
                <wp:wrapNone/>
                <wp:docPr id="179450962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651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550C6" id="Rectangle 1" o:spid="_x0000_s1026" alt="&quot;&quot;" style="position:absolute;margin-left:170.7pt;margin-top:359.95pt;width:283.45pt;height:225.6pt;z-index:-2501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" fillcolor="#bdd7ee" stroked="f" strokeweight="1pt">
                <w10:wrap anchorx="margin" anchory="page"/>
              </v:rect>
            </w:pict>
          </mc:Fallback>
        </mc:AlternateContent>
      </w:r>
    </w:p>
    <w:p w14:paraId="2E98281E" w14:textId="1DECA4BE" w:rsidR="000A1730" w:rsidRPr="00961E8B" w:rsidRDefault="000A1730" w:rsidP="000A1730">
      <w:pPr>
        <w:spacing w:line="312" w:lineRule="auto"/>
      </w:pPr>
      <w:r w:rsidRPr="00961E8B">
        <w:rPr>
          <w:noProof/>
        </w:rPr>
        <w:drawing>
          <wp:anchor distT="0" distB="0" distL="114300" distR="114300" simplePos="0" relativeHeight="253181952" behindDoc="0" locked="0" layoutInCell="1" allowOverlap="1" wp14:anchorId="05DC99B0" wp14:editId="06C5BF30">
            <wp:simplePos x="0" y="0"/>
            <wp:positionH relativeFrom="column">
              <wp:posOffset>33020</wp:posOffset>
            </wp:positionH>
            <wp:positionV relativeFrom="paragraph">
              <wp:posOffset>171450</wp:posOffset>
            </wp:positionV>
            <wp:extent cx="1440000" cy="1951961"/>
            <wp:effectExtent l="0" t="0" r="0" b="0"/>
            <wp:wrapNone/>
            <wp:docPr id="706792631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92631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5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E8B">
        <w:t xml:space="preserve">The </w:t>
      </w:r>
      <w:r w:rsidRPr="00961E8B">
        <w:rPr>
          <w:b/>
          <w:bCs/>
        </w:rPr>
        <w:t>Accessibility Charter</w:t>
      </w:r>
      <w:r w:rsidRPr="00961E8B">
        <w:t xml:space="preserve"> is </w:t>
      </w:r>
      <w:r w:rsidR="00AA64DB">
        <w:t xml:space="preserve">a </w:t>
      </w:r>
      <w:r w:rsidR="00AA64DB" w:rsidRPr="00961E8B">
        <w:t>document Government organisations</w:t>
      </w:r>
      <w:r w:rsidRPr="00961E8B">
        <w:t xml:space="preserve"> sign to say:</w:t>
      </w:r>
    </w:p>
    <w:p w14:paraId="1E47C577" w14:textId="77777777" w:rsidR="000A1730" w:rsidRPr="00961E8B" w:rsidRDefault="000A1730" w:rsidP="000A1730">
      <w:pPr>
        <w:pStyle w:val="Listtoplevel"/>
        <w:spacing w:line="312" w:lineRule="auto"/>
      </w:pPr>
      <w:r w:rsidRPr="00961E8B">
        <w:t>they are working to making their services accessible</w:t>
      </w:r>
    </w:p>
    <w:p w14:paraId="426F3368" w14:textId="77777777" w:rsidR="000A1730" w:rsidRPr="00961E8B" w:rsidRDefault="000A1730" w:rsidP="000A1730">
      <w:pPr>
        <w:pStyle w:val="Listtoplevel"/>
        <w:spacing w:line="312" w:lineRule="auto"/>
      </w:pPr>
      <w:r w:rsidRPr="00961E8B">
        <w:t xml:space="preserve">their information is accessible to everyone. </w:t>
      </w:r>
    </w:p>
    <w:p w14:paraId="3784C09B" w14:textId="77777777" w:rsidR="000A1730" w:rsidRDefault="000A1730" w:rsidP="00CA0361">
      <w:pPr>
        <w:ind w:left="4500"/>
      </w:pPr>
    </w:p>
    <w:p w14:paraId="652ED9E3" w14:textId="2BBC5758" w:rsidR="00CA0361" w:rsidRDefault="00895FAB" w:rsidP="00CA0361">
      <w:pPr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1" locked="0" layoutInCell="1" allowOverlap="1" wp14:anchorId="32F51EF3" wp14:editId="4682EC09">
                <wp:simplePos x="0" y="0"/>
                <wp:positionH relativeFrom="margin">
                  <wp:posOffset>2164080</wp:posOffset>
                </wp:positionH>
                <wp:positionV relativeFrom="page">
                  <wp:posOffset>8107680</wp:posOffset>
                </wp:positionV>
                <wp:extent cx="3599815" cy="655955"/>
                <wp:effectExtent l="0" t="0" r="635" b="0"/>
                <wp:wrapNone/>
                <wp:docPr id="140354365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559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F5646" id="Rectangle 1" o:spid="_x0000_s1026" alt="&quot;&quot;" style="position:absolute;margin-left:170.4pt;margin-top:638.4pt;width:283.45pt;height:51.65pt;z-index:-2501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" fillcolor="#ffe599 [1303]" stroked="f" strokeweight="1pt">
                <w10:wrap anchorx="margin" anchory="page"/>
              </v:rect>
            </w:pict>
          </mc:Fallback>
        </mc:AlternateContent>
      </w:r>
      <w:r w:rsidR="00121C67">
        <w:rPr>
          <w:noProof/>
          <w:lang w:eastAsia="en-NZ"/>
        </w:rPr>
        <w:drawing>
          <wp:anchor distT="0" distB="0" distL="114300" distR="114300" simplePos="0" relativeHeight="253184000" behindDoc="0" locked="0" layoutInCell="1" allowOverlap="1" wp14:anchorId="74385894" wp14:editId="479A5543">
            <wp:simplePos x="0" y="0"/>
            <wp:positionH relativeFrom="column">
              <wp:posOffset>350520</wp:posOffset>
            </wp:positionH>
            <wp:positionV relativeFrom="paragraph">
              <wp:posOffset>349885</wp:posOffset>
            </wp:positionV>
            <wp:extent cx="640080" cy="579755"/>
            <wp:effectExtent l="0" t="0" r="7620" b="0"/>
            <wp:wrapNone/>
            <wp:docPr id="1535766004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42E72" w14:textId="1286FB12" w:rsidR="00121C67" w:rsidRPr="00121C67" w:rsidRDefault="00121C67" w:rsidP="00121C67">
      <w:pPr>
        <w:rPr>
          <w:b/>
          <w:bCs/>
        </w:rPr>
      </w:pPr>
      <w:r w:rsidRPr="00121C67">
        <w:rPr>
          <w:b/>
          <w:bCs/>
        </w:rPr>
        <w:t>There are more tick boxes</w:t>
      </w:r>
      <w:r w:rsidR="00895FAB">
        <w:rPr>
          <w:b/>
          <w:bCs/>
        </w:rPr>
        <w:t xml:space="preserve"> for Question 8</w:t>
      </w:r>
      <w:r w:rsidRPr="00121C67">
        <w:rPr>
          <w:b/>
          <w:bCs/>
        </w:rPr>
        <w:t xml:space="preserve"> on the next page.</w:t>
      </w:r>
      <w:r w:rsidR="00895FAB" w:rsidRPr="00895FAB">
        <w:rPr>
          <w:noProof/>
        </w:rPr>
        <w:t xml:space="preserve"> </w:t>
      </w:r>
    </w:p>
    <w:p w14:paraId="75957919" w14:textId="77777777" w:rsidR="00121C67" w:rsidRDefault="00121C67" w:rsidP="00CA0361">
      <w:pPr>
        <w:ind w:left="4500"/>
      </w:pPr>
    </w:p>
    <w:p w14:paraId="5CFF2B4E" w14:textId="77777777" w:rsidR="00121C67" w:rsidRDefault="00121C67" w:rsidP="00CA0361">
      <w:pPr>
        <w:ind w:left="4500"/>
      </w:pPr>
    </w:p>
    <w:p w14:paraId="1845F5D6" w14:textId="77777777" w:rsidR="00121C67" w:rsidRDefault="00121C67" w:rsidP="00CA0361">
      <w:pPr>
        <w:ind w:left="4500"/>
      </w:pPr>
    </w:p>
    <w:p w14:paraId="42C4AC00" w14:textId="74A55EF6" w:rsidR="008A3A90" w:rsidRDefault="008A3A90" w:rsidP="00AE5205">
      <w:pPr>
        <w:pStyle w:val="ListParagraph"/>
        <w:numPr>
          <w:ilvl w:val="0"/>
          <w:numId w:val="14"/>
        </w:numPr>
        <w:spacing w:line="336" w:lineRule="auto"/>
        <w:ind w:left="3686" w:hanging="567"/>
        <w:rPr>
          <w:b/>
          <w:bCs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3187072" behindDoc="0" locked="0" layoutInCell="1" allowOverlap="1" wp14:anchorId="4314E580" wp14:editId="409FA56E">
            <wp:simplePos x="0" y="0"/>
            <wp:positionH relativeFrom="column">
              <wp:posOffset>243840</wp:posOffset>
            </wp:positionH>
            <wp:positionV relativeFrom="paragraph">
              <wp:posOffset>781685</wp:posOffset>
            </wp:positionV>
            <wp:extent cx="640080" cy="579755"/>
            <wp:effectExtent l="0" t="0" r="7620" b="0"/>
            <wp:wrapNone/>
            <wp:docPr id="1809157749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138">
        <w:rPr>
          <w:b/>
          <w:bCs/>
          <w:lang w:eastAsia="en-NZ"/>
        </w:rPr>
        <w:t>What things</w:t>
      </w:r>
      <w:r>
        <w:rPr>
          <w:b/>
          <w:bCs/>
          <w:lang w:eastAsia="en-NZ"/>
        </w:rPr>
        <w:t xml:space="preserve"> do you think</w:t>
      </w:r>
      <w:r w:rsidRPr="00054138">
        <w:rPr>
          <w:b/>
          <w:bCs/>
          <w:lang w:eastAsia="en-NZ"/>
        </w:rPr>
        <w:t xml:space="preserve"> would support the Government </w:t>
      </w:r>
      <w:r w:rsidR="00ED66B3">
        <w:rPr>
          <w:b/>
          <w:bCs/>
          <w:lang w:eastAsia="en-NZ"/>
        </w:rPr>
        <w:t xml:space="preserve">to </w:t>
      </w:r>
      <w:r w:rsidRPr="00054138">
        <w:rPr>
          <w:b/>
          <w:bCs/>
          <w:lang w:eastAsia="en-NZ"/>
        </w:rPr>
        <w:t xml:space="preserve">follow the new DAS? </w:t>
      </w:r>
    </w:p>
    <w:p w14:paraId="0E0760EF" w14:textId="77777777" w:rsidR="008A3A90" w:rsidRDefault="008A3A90" w:rsidP="008A3A90">
      <w:pPr>
        <w:spacing w:line="336" w:lineRule="auto"/>
        <w:rPr>
          <w:noProof/>
          <w:lang w:eastAsia="en-NZ"/>
        </w:rPr>
      </w:pPr>
    </w:p>
    <w:p w14:paraId="4F8848A7" w14:textId="090ECC17" w:rsidR="00184447" w:rsidRDefault="008A3A90" w:rsidP="008A3A90">
      <w:r>
        <w:rPr>
          <w:noProof/>
          <w:lang w:eastAsia="en-NZ"/>
        </w:rPr>
        <w:drawing>
          <wp:anchor distT="0" distB="0" distL="114300" distR="114300" simplePos="0" relativeHeight="253188096" behindDoc="0" locked="0" layoutInCell="1" allowOverlap="1" wp14:anchorId="2B3766D7" wp14:editId="0F6F6C6F">
            <wp:simplePos x="0" y="0"/>
            <wp:positionH relativeFrom="column">
              <wp:posOffset>579120</wp:posOffset>
            </wp:positionH>
            <wp:positionV relativeFrom="paragraph">
              <wp:posOffset>78105</wp:posOffset>
            </wp:positionV>
            <wp:extent cx="640080" cy="579755"/>
            <wp:effectExtent l="0" t="0" r="7620" b="0"/>
            <wp:wrapNone/>
            <wp:docPr id="144021413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3186048" behindDoc="0" locked="0" layoutInCell="1" allowOverlap="1" wp14:anchorId="14FB311B" wp14:editId="3C61CFD8">
            <wp:simplePos x="0" y="0"/>
            <wp:positionH relativeFrom="column">
              <wp:posOffset>-167640</wp:posOffset>
            </wp:positionH>
            <wp:positionV relativeFrom="paragraph">
              <wp:posOffset>78105</wp:posOffset>
            </wp:positionV>
            <wp:extent cx="640080" cy="579755"/>
            <wp:effectExtent l="0" t="0" r="7620" b="0"/>
            <wp:wrapNone/>
            <wp:docPr id="681921785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You can tick up to 3 boxes for Question 8:</w:t>
      </w:r>
    </w:p>
    <w:p w14:paraId="5F0BCC3B" w14:textId="77777777" w:rsidR="00184447" w:rsidRDefault="00184447" w:rsidP="00CA0361">
      <w:pPr>
        <w:ind w:left="4500"/>
      </w:pPr>
    </w:p>
    <w:p w14:paraId="0AE4A5BD" w14:textId="3A580D87" w:rsidR="001134A1" w:rsidRDefault="00C9715F" w:rsidP="00CA0361">
      <w:pPr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706B0D24" wp14:editId="11B65E52">
                <wp:simplePos x="0" y="0"/>
                <wp:positionH relativeFrom="column">
                  <wp:posOffset>2293620</wp:posOffset>
                </wp:positionH>
                <wp:positionV relativeFrom="paragraph">
                  <wp:posOffset>17145</wp:posOffset>
                </wp:positionV>
                <wp:extent cx="359410" cy="359410"/>
                <wp:effectExtent l="0" t="0" r="21590" b="21590"/>
                <wp:wrapNone/>
                <wp:docPr id="18657595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F8CCDC" w14:textId="77777777" w:rsidR="00412381" w:rsidRDefault="00412381" w:rsidP="0041238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B0D24" id="_x0000_s1034" style="position:absolute;left:0;text-align:left;margin-left:180.6pt;margin-top:1.35pt;width:28.3pt;height:28.3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CZYAIAAMc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" filled="f" strokecolor="windowText" strokeweight="1pt">
                <v:textbox>
                  <w:txbxContent>
                    <w:p w14:paraId="6FF8CCDC" w14:textId="77777777" w:rsidR="00412381" w:rsidRDefault="00412381" w:rsidP="00412381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20E26">
        <w:rPr>
          <w:noProof/>
        </w:rPr>
        <w:drawing>
          <wp:anchor distT="0" distB="0" distL="114300" distR="114300" simplePos="0" relativeHeight="253133824" behindDoc="0" locked="0" layoutInCell="1" allowOverlap="1" wp14:anchorId="29FBE4C9" wp14:editId="6274F82D">
            <wp:simplePos x="0" y="0"/>
            <wp:positionH relativeFrom="column">
              <wp:posOffset>0</wp:posOffset>
            </wp:positionH>
            <wp:positionV relativeFrom="paragraph">
              <wp:posOffset>41621</wp:posOffset>
            </wp:positionV>
            <wp:extent cx="1620000" cy="1299267"/>
            <wp:effectExtent l="0" t="0" r="0" b="0"/>
            <wp:wrapNone/>
            <wp:docPr id="1880128157" name="Pictur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91041" name="Pictur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E26">
        <w:t>s</w:t>
      </w:r>
      <w:r w:rsidR="00E20E26" w:rsidRPr="54582471">
        <w:t xml:space="preserve">trong </w:t>
      </w:r>
      <w:r w:rsidR="00CA0361" w:rsidRPr="54582471">
        <w:t>support from</w:t>
      </w:r>
      <w:r w:rsidR="001134A1">
        <w:t>:</w:t>
      </w:r>
    </w:p>
    <w:p w14:paraId="45856D3D" w14:textId="55D51284" w:rsidR="001134A1" w:rsidRDefault="00CA0361" w:rsidP="001134A1">
      <w:pPr>
        <w:pStyle w:val="Listtoplevel"/>
        <w:ind w:left="5040"/>
      </w:pPr>
      <w:r w:rsidRPr="54582471">
        <w:t xml:space="preserve">leadership </w:t>
      </w:r>
    </w:p>
    <w:p w14:paraId="4433C6D4" w14:textId="6CD3BD23" w:rsidR="00CA0361" w:rsidRDefault="00CA0361" w:rsidP="001134A1">
      <w:pPr>
        <w:pStyle w:val="Listtoplevel"/>
        <w:ind w:left="5040"/>
      </w:pPr>
      <w:r w:rsidRPr="54582471">
        <w:t>decision makers</w:t>
      </w:r>
      <w:r w:rsidR="00774129">
        <w:t>.</w:t>
      </w:r>
    </w:p>
    <w:p w14:paraId="4F6A5790" w14:textId="77777777" w:rsidR="008A3A90" w:rsidRDefault="008A3A90" w:rsidP="008A3A90">
      <w:pPr>
        <w:spacing w:line="336" w:lineRule="auto"/>
        <w:ind w:left="4500"/>
      </w:pPr>
      <w:r>
        <w:rPr>
          <w:noProof/>
        </w:rPr>
        <w:drawing>
          <wp:anchor distT="0" distB="0" distL="114300" distR="114300" simplePos="0" relativeHeight="253193216" behindDoc="0" locked="0" layoutInCell="1" allowOverlap="1" wp14:anchorId="67DF1E18" wp14:editId="3059072C">
            <wp:simplePos x="0" y="0"/>
            <wp:positionH relativeFrom="column">
              <wp:posOffset>-945</wp:posOffset>
            </wp:positionH>
            <wp:positionV relativeFrom="paragraph">
              <wp:posOffset>182532</wp:posOffset>
            </wp:positionV>
            <wp:extent cx="1440000" cy="1172293"/>
            <wp:effectExtent l="0" t="0" r="0" b="8890"/>
            <wp:wrapNone/>
            <wp:docPr id="758617770" name="Pictur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27503" name="Pictur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0D9252A3" wp14:editId="6D12A2CC">
                <wp:simplePos x="0" y="0"/>
                <wp:positionH relativeFrom="column">
                  <wp:posOffset>2286000</wp:posOffset>
                </wp:positionH>
                <wp:positionV relativeFrom="paragraph">
                  <wp:posOffset>349885</wp:posOffset>
                </wp:positionV>
                <wp:extent cx="359410" cy="359410"/>
                <wp:effectExtent l="0" t="0" r="21590" b="21590"/>
                <wp:wrapNone/>
                <wp:docPr id="39526153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70D1E" w14:textId="77777777" w:rsidR="008A3A90" w:rsidRDefault="008A3A90" w:rsidP="008A3A9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252A3" id="_x0000_s1035" style="position:absolute;left:0;text-align:left;margin-left:180pt;margin-top:27.55pt;width:28.3pt;height:28.3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gUYAIAAMc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" filled="f" strokecolor="windowText" strokeweight="1pt">
                <v:textbox>
                  <w:txbxContent>
                    <w:p w14:paraId="3E270D1E" w14:textId="77777777" w:rsidR="008A3A90" w:rsidRDefault="008A3A90" w:rsidP="008A3A90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DAE173D" w14:textId="77777777" w:rsidR="008A3A90" w:rsidRDefault="008A3A90" w:rsidP="008A3A90">
      <w:pPr>
        <w:spacing w:line="336" w:lineRule="auto"/>
        <w:ind w:left="4500"/>
      </w:pPr>
      <w:r>
        <w:t>t</w:t>
      </w:r>
      <w:r w:rsidRPr="43FDAFB4">
        <w:t>raining for teams</w:t>
      </w:r>
      <w:r>
        <w:t xml:space="preserve"> working on things to do with accessibility</w:t>
      </w:r>
    </w:p>
    <w:p w14:paraId="5ABE5686" w14:textId="77777777" w:rsidR="008A3A90" w:rsidRDefault="008A3A90" w:rsidP="008A3A90">
      <w:pPr>
        <w:spacing w:line="336" w:lineRule="auto"/>
        <w:ind w:left="4500"/>
      </w:pPr>
    </w:p>
    <w:p w14:paraId="530A4AF0" w14:textId="1C3026A2" w:rsidR="008A3A90" w:rsidRDefault="008A3A90" w:rsidP="008A3A90">
      <w:pPr>
        <w:spacing w:line="336" w:lineRule="auto"/>
        <w:ind w:left="4500"/>
      </w:pPr>
    </w:p>
    <w:p w14:paraId="4CE9C77B" w14:textId="7E46C45A" w:rsidR="008A3A90" w:rsidRDefault="00895FAB" w:rsidP="008A3A90">
      <w:pPr>
        <w:spacing w:line="336" w:lineRule="auto"/>
        <w:ind w:left="4500"/>
      </w:pPr>
      <w:r>
        <w:rPr>
          <w:noProof/>
        </w:rPr>
        <w:drawing>
          <wp:anchor distT="0" distB="0" distL="114300" distR="114300" simplePos="0" relativeHeight="253192192" behindDoc="0" locked="0" layoutInCell="1" allowOverlap="1" wp14:anchorId="58574862" wp14:editId="0071FF3A">
            <wp:simplePos x="0" y="0"/>
            <wp:positionH relativeFrom="column">
              <wp:posOffset>91440</wp:posOffset>
            </wp:positionH>
            <wp:positionV relativeFrom="paragraph">
              <wp:posOffset>617855</wp:posOffset>
            </wp:positionV>
            <wp:extent cx="1620000" cy="1133785"/>
            <wp:effectExtent l="0" t="0" r="0" b="0"/>
            <wp:wrapNone/>
            <wp:docPr id="679747209" name="Pictur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2893" name="Pictur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A90"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1151B4A3" wp14:editId="719AEFB9">
                <wp:simplePos x="0" y="0"/>
                <wp:positionH relativeFrom="column">
                  <wp:posOffset>2286656</wp:posOffset>
                </wp:positionH>
                <wp:positionV relativeFrom="paragraph">
                  <wp:posOffset>24266</wp:posOffset>
                </wp:positionV>
                <wp:extent cx="359410" cy="359410"/>
                <wp:effectExtent l="0" t="0" r="21590" b="21590"/>
                <wp:wrapNone/>
                <wp:docPr id="48489813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2F175B" w14:textId="77777777" w:rsidR="008A3A90" w:rsidRDefault="008A3A90" w:rsidP="008A3A9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1B4A3" id="_x0000_s1036" style="position:absolute;left:0;text-align:left;margin-left:180.05pt;margin-top:1.9pt;width:28.3pt;height:28.3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g6YA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" filled="f" strokecolor="windowText" strokeweight="1pt">
                <v:textbox>
                  <w:txbxContent>
                    <w:p w14:paraId="7B2F175B" w14:textId="77777777" w:rsidR="008A3A90" w:rsidRDefault="008A3A90" w:rsidP="008A3A90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A3A90">
        <w:rPr>
          <w:noProof/>
        </w:rPr>
        <w:t>being able to ask</w:t>
      </w:r>
      <w:r w:rsidR="008A3A90" w:rsidRPr="54582471">
        <w:t xml:space="preserve"> an accessibility team for</w:t>
      </w:r>
      <w:r w:rsidR="008A3A90">
        <w:t>:</w:t>
      </w:r>
    </w:p>
    <w:p w14:paraId="3F96A1E9" w14:textId="77777777" w:rsidR="008A3A90" w:rsidRDefault="008A3A90" w:rsidP="008A3A90">
      <w:pPr>
        <w:pStyle w:val="Listtoplevel"/>
        <w:spacing w:line="336" w:lineRule="auto"/>
        <w:ind w:left="5103"/>
      </w:pPr>
      <w:r w:rsidRPr="54582471">
        <w:t xml:space="preserve">advice </w:t>
      </w:r>
    </w:p>
    <w:p w14:paraId="10CE3486" w14:textId="080478C7" w:rsidR="008A3A90" w:rsidRDefault="008A3A90" w:rsidP="008A3A90">
      <w:pPr>
        <w:pStyle w:val="Listtoplevel"/>
        <w:spacing w:line="336" w:lineRule="auto"/>
        <w:ind w:left="5103"/>
      </w:pPr>
      <w:r w:rsidRPr="54582471">
        <w:t>support</w:t>
      </w:r>
      <w:r w:rsidR="009D667F">
        <w:t>.</w:t>
      </w:r>
    </w:p>
    <w:p w14:paraId="514C76DE" w14:textId="66371BB8" w:rsidR="00895FAB" w:rsidRDefault="00895FAB" w:rsidP="00895FAB"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1" locked="0" layoutInCell="1" allowOverlap="1" wp14:anchorId="7BE12C0E" wp14:editId="27A5DCAE">
                <wp:simplePos x="0" y="0"/>
                <wp:positionH relativeFrom="margin">
                  <wp:posOffset>2194560</wp:posOffset>
                </wp:positionH>
                <wp:positionV relativeFrom="page">
                  <wp:posOffset>8882380</wp:posOffset>
                </wp:positionV>
                <wp:extent cx="3599815" cy="655955"/>
                <wp:effectExtent l="0" t="0" r="635" b="0"/>
                <wp:wrapNone/>
                <wp:docPr id="29019865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559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5FB45" id="Rectangle 1" o:spid="_x0000_s1026" alt="&quot;&quot;" style="position:absolute;margin-left:172.8pt;margin-top:699.4pt;width:283.45pt;height:51.65pt;z-index:-2501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" fillcolor="#ffe599 [1303]" stroked="f" strokeweight="1pt">
                <w10:wrap anchorx="margin" anchory="page"/>
              </v:rect>
            </w:pict>
          </mc:Fallback>
        </mc:AlternateContent>
      </w:r>
    </w:p>
    <w:p w14:paraId="194CF2B1" w14:textId="49480343" w:rsidR="00895FAB" w:rsidRPr="00895FAB" w:rsidRDefault="00895FAB" w:rsidP="00895FAB">
      <w:pPr>
        <w:rPr>
          <w:b/>
          <w:bCs/>
        </w:rPr>
      </w:pPr>
      <w:r w:rsidRPr="00895FAB">
        <w:rPr>
          <w:b/>
          <w:bCs/>
          <w:noProof/>
          <w:lang w:eastAsia="en-NZ"/>
        </w:rPr>
        <w:drawing>
          <wp:anchor distT="0" distB="0" distL="114300" distR="114300" simplePos="0" relativeHeight="253197312" behindDoc="0" locked="0" layoutInCell="1" allowOverlap="1" wp14:anchorId="753845A0" wp14:editId="453E41E0">
            <wp:simplePos x="0" y="0"/>
            <wp:positionH relativeFrom="column">
              <wp:posOffset>472440</wp:posOffset>
            </wp:positionH>
            <wp:positionV relativeFrom="paragraph">
              <wp:posOffset>45085</wp:posOffset>
            </wp:positionV>
            <wp:extent cx="640080" cy="579755"/>
            <wp:effectExtent l="0" t="0" r="7620" b="0"/>
            <wp:wrapNone/>
            <wp:docPr id="94216835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FAB">
        <w:rPr>
          <w:b/>
          <w:bCs/>
        </w:rPr>
        <w:t>There are more tick boxes</w:t>
      </w:r>
      <w:r>
        <w:rPr>
          <w:b/>
          <w:bCs/>
        </w:rPr>
        <w:t xml:space="preserve"> for Question 8</w:t>
      </w:r>
      <w:r w:rsidRPr="00895FAB">
        <w:rPr>
          <w:b/>
          <w:bCs/>
        </w:rPr>
        <w:t xml:space="preserve"> on the next page.</w:t>
      </w:r>
      <w:r w:rsidRPr="00895FAB">
        <w:rPr>
          <w:noProof/>
        </w:rPr>
        <w:t xml:space="preserve"> </w:t>
      </w:r>
    </w:p>
    <w:p w14:paraId="30D49BC2" w14:textId="3535D837" w:rsidR="00895FAB" w:rsidRDefault="00895FAB" w:rsidP="00AE5205">
      <w:pPr>
        <w:pStyle w:val="ListParagraph"/>
        <w:numPr>
          <w:ilvl w:val="0"/>
          <w:numId w:val="15"/>
        </w:numPr>
        <w:spacing w:line="336" w:lineRule="auto"/>
        <w:ind w:left="3686" w:hanging="567"/>
        <w:rPr>
          <w:b/>
          <w:bCs/>
          <w:lang w:eastAsia="en-NZ"/>
        </w:rPr>
      </w:pPr>
      <w:r>
        <w:rPr>
          <w:b/>
          <w:bCs/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3206528" behindDoc="0" locked="0" layoutInCell="1" allowOverlap="1" wp14:anchorId="59055C00" wp14:editId="6033FB58">
                <wp:simplePos x="0" y="0"/>
                <wp:positionH relativeFrom="column">
                  <wp:posOffset>-91440</wp:posOffset>
                </wp:positionH>
                <wp:positionV relativeFrom="paragraph">
                  <wp:posOffset>518160</wp:posOffset>
                </wp:positionV>
                <wp:extent cx="1386840" cy="1189355"/>
                <wp:effectExtent l="0" t="0" r="3810" b="0"/>
                <wp:wrapNone/>
                <wp:docPr id="50904228" name="Group 174" descr="3 boxes in a pyramid with big green ticks in the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1189355"/>
                          <a:chOff x="0" y="0"/>
                          <a:chExt cx="1386840" cy="1189355"/>
                        </a:xfrm>
                      </wpg:grpSpPr>
                      <pic:pic xmlns:pic="http://schemas.openxmlformats.org/drawingml/2006/picture">
                        <pic:nvPicPr>
                          <pic:cNvPr id="693014109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640080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919479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0"/>
                            <a:ext cx="640080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1028660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760" y="609600"/>
                            <a:ext cx="640080" cy="57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F8F0E4" id="Group 174" o:spid="_x0000_s1026" alt="3 boxes in a pyramid with big green ticks in them" style="position:absolute;margin-left:-7.2pt;margin-top:40.8pt;width:109.2pt;height:93.65pt;z-index:253206528" coordsize="13868,11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">
                <v:shape id="Picture 62" o:spid="_x0000_s1027" type="#_x0000_t75" alt="&quot;&quot;" style="position:absolute;top:6096;width:6400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">
                  <v:imagedata r:id="rId121" o:title=""/>
                </v:shape>
                <v:shape id="Picture 62" o:spid="_x0000_s1028" type="#_x0000_t75" alt="&quot;&quot;" style="position:absolute;left:4114;width:6401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">
                  <v:imagedata r:id="rId121" o:title=""/>
                </v:shape>
                <v:shape id="Picture 62" o:spid="_x0000_s1029" type="#_x0000_t75" alt="&quot;&quot;" style="position:absolute;left:7467;top:6096;width:6401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">
                  <v:imagedata r:id="rId121" o:title=""/>
                </v:shape>
              </v:group>
            </w:pict>
          </mc:Fallback>
        </mc:AlternateContent>
      </w:r>
      <w:r w:rsidRPr="00054138">
        <w:rPr>
          <w:b/>
          <w:bCs/>
          <w:lang w:eastAsia="en-NZ"/>
        </w:rPr>
        <w:t>What things</w:t>
      </w:r>
      <w:r>
        <w:rPr>
          <w:b/>
          <w:bCs/>
          <w:lang w:eastAsia="en-NZ"/>
        </w:rPr>
        <w:t xml:space="preserve"> do you think</w:t>
      </w:r>
      <w:r w:rsidRPr="00054138">
        <w:rPr>
          <w:b/>
          <w:bCs/>
          <w:lang w:eastAsia="en-NZ"/>
        </w:rPr>
        <w:t xml:space="preserve"> would support the Government </w:t>
      </w:r>
      <w:r w:rsidR="00ED66B3">
        <w:rPr>
          <w:b/>
          <w:bCs/>
          <w:lang w:eastAsia="en-NZ"/>
        </w:rPr>
        <w:t xml:space="preserve">to </w:t>
      </w:r>
      <w:r w:rsidRPr="00054138">
        <w:rPr>
          <w:b/>
          <w:bCs/>
          <w:lang w:eastAsia="en-NZ"/>
        </w:rPr>
        <w:t xml:space="preserve">follow the new DAS? </w:t>
      </w:r>
    </w:p>
    <w:p w14:paraId="6768346C" w14:textId="77777777" w:rsidR="00895FAB" w:rsidRDefault="00895FAB" w:rsidP="00895FAB">
      <w:pPr>
        <w:spacing w:line="336" w:lineRule="auto"/>
        <w:rPr>
          <w:noProof/>
          <w:lang w:eastAsia="en-NZ"/>
        </w:rPr>
      </w:pPr>
    </w:p>
    <w:p w14:paraId="23AFEFFF" w14:textId="3082D75A" w:rsidR="00895FAB" w:rsidRDefault="00895FAB" w:rsidP="00895FAB">
      <w:r>
        <w:rPr>
          <w:lang w:eastAsia="en-NZ"/>
        </w:rPr>
        <w:t>You can tick up to 3 boxes for Question 8:</w:t>
      </w:r>
    </w:p>
    <w:p w14:paraId="100CF427" w14:textId="2C84BCE4" w:rsidR="008A3A90" w:rsidRDefault="008A3A90" w:rsidP="008A3A90">
      <w:pPr>
        <w:spacing w:line="336" w:lineRule="auto"/>
        <w:ind w:left="4500"/>
      </w:pPr>
    </w:p>
    <w:p w14:paraId="5BFF2FF1" w14:textId="77777777" w:rsidR="008A3A90" w:rsidRDefault="008A3A90" w:rsidP="008A3A90">
      <w:pPr>
        <w:spacing w:line="336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1B1BEA78" wp14:editId="5FEB7D59">
                <wp:simplePos x="0" y="0"/>
                <wp:positionH relativeFrom="column">
                  <wp:posOffset>2289779</wp:posOffset>
                </wp:positionH>
                <wp:positionV relativeFrom="paragraph">
                  <wp:posOffset>27394</wp:posOffset>
                </wp:positionV>
                <wp:extent cx="359410" cy="359410"/>
                <wp:effectExtent l="0" t="0" r="21590" b="21590"/>
                <wp:wrapNone/>
                <wp:docPr id="61409474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FE7A2" w14:textId="77777777" w:rsidR="008A3A90" w:rsidRDefault="008A3A90" w:rsidP="008A3A9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BEA78" id="_x0000_s1037" style="position:absolute;left:0;text-align:left;margin-left:180.3pt;margin-top:2.15pt;width:28.3pt;height:28.3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" filled="f" strokecolor="windowText" strokeweight="1pt">
                <v:textbox>
                  <w:txbxContent>
                    <w:p w14:paraId="589FE7A2" w14:textId="77777777" w:rsidR="008A3A90" w:rsidRDefault="008A3A90" w:rsidP="008A3A90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>m</w:t>
      </w:r>
      <w:r w:rsidRPr="54582471">
        <w:t xml:space="preserve">aking </w:t>
      </w:r>
      <w:r>
        <w:t xml:space="preserve">knowing things about </w:t>
      </w:r>
      <w:r w:rsidRPr="54582471">
        <w:t xml:space="preserve">accessibility </w:t>
      </w:r>
      <w:r>
        <w:t>a</w:t>
      </w:r>
      <w:r w:rsidRPr="54582471">
        <w:t xml:space="preserve"> job skill</w:t>
      </w:r>
      <w:r>
        <w:t>.</w:t>
      </w:r>
    </w:p>
    <w:p w14:paraId="5C80EBD8" w14:textId="4FFCA705" w:rsidR="00895FAB" w:rsidRDefault="009D667F" w:rsidP="00895FAB">
      <w:pPr>
        <w:spacing w:line="336" w:lineRule="auto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3211648" behindDoc="0" locked="0" layoutInCell="1" allowOverlap="1" wp14:anchorId="7E4B724A" wp14:editId="536EE42A">
            <wp:simplePos x="0" y="0"/>
            <wp:positionH relativeFrom="column">
              <wp:posOffset>-635</wp:posOffset>
            </wp:positionH>
            <wp:positionV relativeFrom="paragraph">
              <wp:posOffset>143510</wp:posOffset>
            </wp:positionV>
            <wp:extent cx="1440000" cy="1172293"/>
            <wp:effectExtent l="0" t="0" r="0" b="8890"/>
            <wp:wrapNone/>
            <wp:docPr id="726074820" name="Pictur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27503" name="Pictur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4ADB6" w14:textId="458D121C" w:rsidR="00895FAB" w:rsidRDefault="00895FAB" w:rsidP="00895FAB">
      <w:pPr>
        <w:spacing w:line="336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719DEF5B" wp14:editId="72DF34C1">
                <wp:simplePos x="0" y="0"/>
                <wp:positionH relativeFrom="column">
                  <wp:posOffset>2286000</wp:posOffset>
                </wp:positionH>
                <wp:positionV relativeFrom="paragraph">
                  <wp:posOffset>349885</wp:posOffset>
                </wp:positionV>
                <wp:extent cx="359410" cy="359410"/>
                <wp:effectExtent l="0" t="0" r="21590" b="21590"/>
                <wp:wrapNone/>
                <wp:docPr id="8393113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EB0D6B" w14:textId="77777777" w:rsidR="00895FAB" w:rsidRDefault="00895FAB" w:rsidP="00895FAB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DEF5B" id="_x0000_s1038" style="position:absolute;left:0;text-align:left;margin-left:180pt;margin-top:27.55pt;width:28.3pt;height:28.3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n6YQ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" filled="f" strokecolor="windowText" strokeweight="1pt">
                <v:textbox>
                  <w:txbxContent>
                    <w:p w14:paraId="0AEB0D6B" w14:textId="77777777" w:rsidR="00895FAB" w:rsidRDefault="00895FAB" w:rsidP="00895FAB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7E8FCB4" w14:textId="77777777" w:rsidR="00895FAB" w:rsidRDefault="00895FAB" w:rsidP="00895FAB">
      <w:pPr>
        <w:spacing w:line="336" w:lineRule="auto"/>
        <w:ind w:left="4500"/>
      </w:pPr>
      <w:r>
        <w:t>t</w:t>
      </w:r>
      <w:r w:rsidRPr="43FDAFB4">
        <w:t>raining for teams</w:t>
      </w:r>
      <w:r>
        <w:t xml:space="preserve"> working on things to do with accessibility</w:t>
      </w:r>
    </w:p>
    <w:p w14:paraId="6A98907E" w14:textId="27A16937" w:rsidR="002500A5" w:rsidRDefault="009D667F" w:rsidP="00895FAB">
      <w:pPr>
        <w:spacing w:line="336" w:lineRule="auto"/>
        <w:ind w:left="4500"/>
      </w:pPr>
      <w:r>
        <w:rPr>
          <w:noProof/>
        </w:rPr>
        <w:drawing>
          <wp:anchor distT="0" distB="0" distL="114300" distR="114300" simplePos="0" relativeHeight="253215744" behindDoc="0" locked="0" layoutInCell="1" allowOverlap="1" wp14:anchorId="49875E3E" wp14:editId="2C765A31">
            <wp:simplePos x="0" y="0"/>
            <wp:positionH relativeFrom="column">
              <wp:posOffset>198120</wp:posOffset>
            </wp:positionH>
            <wp:positionV relativeFrom="paragraph">
              <wp:posOffset>283210</wp:posOffset>
            </wp:positionV>
            <wp:extent cx="903292" cy="1484011"/>
            <wp:effectExtent l="0" t="0" r="0" b="0"/>
            <wp:wrapNone/>
            <wp:docPr id="2057057729" name="Picture 1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65191" name="Picture 1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92" cy="148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F429" w14:textId="6502631E" w:rsidR="002500A5" w:rsidRDefault="002500A5" w:rsidP="002500A5">
      <w:pPr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7A5B50D" wp14:editId="74F1D3EE">
                <wp:simplePos x="0" y="0"/>
                <wp:positionH relativeFrom="column">
                  <wp:posOffset>2286000</wp:posOffset>
                </wp:positionH>
                <wp:positionV relativeFrom="paragraph">
                  <wp:posOffset>311155</wp:posOffset>
                </wp:positionV>
                <wp:extent cx="359410" cy="359410"/>
                <wp:effectExtent l="0" t="0" r="21590" b="21590"/>
                <wp:wrapNone/>
                <wp:docPr id="187128726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E0AB8D" w14:textId="77777777" w:rsidR="002500A5" w:rsidRDefault="002500A5" w:rsidP="002500A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5B50D" id="_x0000_s1039" style="position:absolute;left:0;text-align:left;margin-left:180pt;margin-top:24.5pt;width:28.3pt;height:28.3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" filled="f" strokecolor="windowText" strokeweight="1pt">
                <v:textbox>
                  <w:txbxContent>
                    <w:p w14:paraId="05E0AB8D" w14:textId="77777777" w:rsidR="002500A5" w:rsidRDefault="002500A5" w:rsidP="002500A5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8EAC5E1" w14:textId="77777777" w:rsidR="002500A5" w:rsidRDefault="002500A5" w:rsidP="002500A5">
      <w:pPr>
        <w:ind w:left="4500"/>
      </w:pPr>
      <w:r>
        <w:t>true stories</w:t>
      </w:r>
      <w:r w:rsidRPr="54582471">
        <w:t xml:space="preserve"> to </w:t>
      </w:r>
      <w:r>
        <w:t>let people know what accessibility is</w:t>
      </w:r>
    </w:p>
    <w:p w14:paraId="31B5FB51" w14:textId="3D5E4513" w:rsidR="002500A5" w:rsidRDefault="002500A5" w:rsidP="002500A5">
      <w:pPr>
        <w:ind w:left="4500"/>
      </w:pPr>
    </w:p>
    <w:p w14:paraId="2D771D35" w14:textId="648CC8E9" w:rsidR="002500A5" w:rsidRDefault="009D667F" w:rsidP="002500A5">
      <w:pPr>
        <w:ind w:left="4500"/>
      </w:pPr>
      <w:r>
        <w:rPr>
          <w:noProof/>
        </w:rPr>
        <w:drawing>
          <wp:anchor distT="0" distB="0" distL="114300" distR="114300" simplePos="0" relativeHeight="253214720" behindDoc="0" locked="0" layoutInCell="1" allowOverlap="1" wp14:anchorId="7C76BBD6" wp14:editId="29E0B46C">
            <wp:simplePos x="0" y="0"/>
            <wp:positionH relativeFrom="column">
              <wp:posOffset>5080</wp:posOffset>
            </wp:positionH>
            <wp:positionV relativeFrom="paragraph">
              <wp:posOffset>37465</wp:posOffset>
            </wp:positionV>
            <wp:extent cx="1619885" cy="1619885"/>
            <wp:effectExtent l="0" t="0" r="0" b="0"/>
            <wp:wrapNone/>
            <wp:docPr id="781153204" name="Picture 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36558" name="Picture 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8385E" w14:textId="77777777" w:rsidR="002500A5" w:rsidRDefault="002500A5" w:rsidP="002500A5">
      <w:pPr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120A8DE8" wp14:editId="2D282DDD">
                <wp:simplePos x="0" y="0"/>
                <wp:positionH relativeFrom="column">
                  <wp:posOffset>2284730</wp:posOffset>
                </wp:positionH>
                <wp:positionV relativeFrom="paragraph">
                  <wp:posOffset>22225</wp:posOffset>
                </wp:positionV>
                <wp:extent cx="359410" cy="359410"/>
                <wp:effectExtent l="0" t="0" r="21590" b="21590"/>
                <wp:wrapNone/>
                <wp:docPr id="212791688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21EDB5" w14:textId="77777777" w:rsidR="002500A5" w:rsidRDefault="002500A5" w:rsidP="002500A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A8DE8" id="_x0000_s1040" style="position:absolute;left:0;text-align:left;margin-left:179.9pt;margin-top:1.75pt;width:28.3pt;height:28.3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pgYQ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" filled="f" strokecolor="windowText" strokeweight="1pt">
                <v:textbox>
                  <w:txbxContent>
                    <w:p w14:paraId="1721EDB5" w14:textId="77777777" w:rsidR="002500A5" w:rsidRDefault="002500A5" w:rsidP="002500A5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>h</w:t>
      </w:r>
      <w:r w:rsidRPr="00DB5E98">
        <w:rPr>
          <w:noProof/>
        </w:rPr>
        <w:t>aving a score that shows how well an organisation is doing on being accessible</w:t>
      </w:r>
      <w:r>
        <w:rPr>
          <w:noProof/>
        </w:rPr>
        <w:t>.</w:t>
      </w:r>
    </w:p>
    <w:p w14:paraId="706C4D5C" w14:textId="77777777" w:rsidR="002500A5" w:rsidRDefault="002500A5" w:rsidP="00895FAB">
      <w:pPr>
        <w:spacing w:line="336" w:lineRule="auto"/>
        <w:ind w:left="4500"/>
      </w:pPr>
    </w:p>
    <w:p w14:paraId="3DBA8618" w14:textId="77777777" w:rsidR="009D667F" w:rsidRDefault="009D667F" w:rsidP="009D667F"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1" locked="0" layoutInCell="1" allowOverlap="1" wp14:anchorId="0757A067" wp14:editId="7B1D2F8A">
                <wp:simplePos x="0" y="0"/>
                <wp:positionH relativeFrom="margin">
                  <wp:posOffset>2194560</wp:posOffset>
                </wp:positionH>
                <wp:positionV relativeFrom="page">
                  <wp:posOffset>9000490</wp:posOffset>
                </wp:positionV>
                <wp:extent cx="3599815" cy="655955"/>
                <wp:effectExtent l="0" t="0" r="635" b="0"/>
                <wp:wrapNone/>
                <wp:docPr id="147178943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559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DA9DE" id="Rectangle 1" o:spid="_x0000_s1026" alt="&quot;&quot;" style="position:absolute;margin-left:172.8pt;margin-top:708.7pt;width:283.45pt;height:51.65pt;z-index:-2500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" fillcolor="#ffe599 [1303]" stroked="f" strokeweight="1pt">
                <w10:wrap anchorx="margin" anchory="page"/>
              </v:rect>
            </w:pict>
          </mc:Fallback>
        </mc:AlternateContent>
      </w:r>
    </w:p>
    <w:p w14:paraId="37B7201C" w14:textId="77777777" w:rsidR="009D667F" w:rsidRPr="00895FAB" w:rsidRDefault="009D667F" w:rsidP="009D667F">
      <w:pPr>
        <w:rPr>
          <w:b/>
          <w:bCs/>
        </w:rPr>
      </w:pPr>
      <w:r w:rsidRPr="00895FAB">
        <w:rPr>
          <w:b/>
          <w:bCs/>
          <w:noProof/>
          <w:lang w:eastAsia="en-NZ"/>
        </w:rPr>
        <w:drawing>
          <wp:anchor distT="0" distB="0" distL="114300" distR="114300" simplePos="0" relativeHeight="253218816" behindDoc="0" locked="0" layoutInCell="1" allowOverlap="1" wp14:anchorId="7443B52C" wp14:editId="5BFA3C1B">
            <wp:simplePos x="0" y="0"/>
            <wp:positionH relativeFrom="column">
              <wp:posOffset>472440</wp:posOffset>
            </wp:positionH>
            <wp:positionV relativeFrom="paragraph">
              <wp:posOffset>45085</wp:posOffset>
            </wp:positionV>
            <wp:extent cx="640080" cy="579755"/>
            <wp:effectExtent l="0" t="0" r="7620" b="0"/>
            <wp:wrapNone/>
            <wp:docPr id="8160408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FAB">
        <w:rPr>
          <w:b/>
          <w:bCs/>
        </w:rPr>
        <w:t>There are more tick boxes</w:t>
      </w:r>
      <w:r>
        <w:rPr>
          <w:b/>
          <w:bCs/>
        </w:rPr>
        <w:t xml:space="preserve"> for Question 8</w:t>
      </w:r>
      <w:r w:rsidRPr="00895FAB">
        <w:rPr>
          <w:b/>
          <w:bCs/>
        </w:rPr>
        <w:t xml:space="preserve"> on the next page.</w:t>
      </w:r>
      <w:r w:rsidRPr="00895FAB">
        <w:rPr>
          <w:noProof/>
        </w:rPr>
        <w:t xml:space="preserve"> </w:t>
      </w:r>
    </w:p>
    <w:p w14:paraId="5AD29B02" w14:textId="4A8B5915" w:rsidR="009D667F" w:rsidRDefault="009D667F" w:rsidP="00AE5205">
      <w:pPr>
        <w:pStyle w:val="ListParagraph"/>
        <w:numPr>
          <w:ilvl w:val="0"/>
          <w:numId w:val="16"/>
        </w:numPr>
        <w:spacing w:line="336" w:lineRule="auto"/>
        <w:ind w:left="3686" w:hanging="567"/>
        <w:rPr>
          <w:b/>
          <w:bCs/>
          <w:lang w:eastAsia="en-NZ"/>
        </w:rPr>
      </w:pPr>
      <w:r>
        <w:rPr>
          <w:b/>
          <w:bCs/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3221888" behindDoc="0" locked="0" layoutInCell="1" allowOverlap="1" wp14:anchorId="4E6C9E39" wp14:editId="08B32760">
                <wp:simplePos x="0" y="0"/>
                <wp:positionH relativeFrom="column">
                  <wp:posOffset>-91440</wp:posOffset>
                </wp:positionH>
                <wp:positionV relativeFrom="paragraph">
                  <wp:posOffset>518160</wp:posOffset>
                </wp:positionV>
                <wp:extent cx="1386840" cy="1189355"/>
                <wp:effectExtent l="0" t="0" r="3810" b="0"/>
                <wp:wrapNone/>
                <wp:docPr id="268322151" name="Group 174" descr="3 boxes in a pyramid with big green ticks in the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1189355"/>
                          <a:chOff x="0" y="0"/>
                          <a:chExt cx="1386840" cy="1189355"/>
                        </a:xfrm>
                      </wpg:grpSpPr>
                      <pic:pic xmlns:pic="http://schemas.openxmlformats.org/drawingml/2006/picture">
                        <pic:nvPicPr>
                          <pic:cNvPr id="1109007339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640080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15568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0"/>
                            <a:ext cx="640080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984395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760" y="609600"/>
                            <a:ext cx="640080" cy="57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702F5" id="Group 174" o:spid="_x0000_s1026" alt="3 boxes in a pyramid with big green ticks in them" style="position:absolute;margin-left:-7.2pt;margin-top:40.8pt;width:109.2pt;height:93.65pt;z-index:253221888" coordsize="13868,11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">
                <v:shape id="Picture 62" o:spid="_x0000_s1027" type="#_x0000_t75" alt="&quot;&quot;" style="position:absolute;top:6096;width:6400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">
                  <v:imagedata r:id="rId121" o:title=""/>
                </v:shape>
                <v:shape id="Picture 62" o:spid="_x0000_s1028" type="#_x0000_t75" alt="&quot;&quot;" style="position:absolute;left:4114;width:6401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">
                  <v:imagedata r:id="rId121" o:title=""/>
                </v:shape>
                <v:shape id="Picture 62" o:spid="_x0000_s1029" type="#_x0000_t75" alt="&quot;&quot;" style="position:absolute;left:7467;top:6096;width:6401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">
                  <v:imagedata r:id="rId121" o:title=""/>
                </v:shape>
              </v:group>
            </w:pict>
          </mc:Fallback>
        </mc:AlternateContent>
      </w:r>
      <w:r w:rsidRPr="00054138">
        <w:rPr>
          <w:b/>
          <w:bCs/>
          <w:lang w:eastAsia="en-NZ"/>
        </w:rPr>
        <w:t>What things</w:t>
      </w:r>
      <w:r>
        <w:rPr>
          <w:b/>
          <w:bCs/>
          <w:lang w:eastAsia="en-NZ"/>
        </w:rPr>
        <w:t xml:space="preserve"> do you think</w:t>
      </w:r>
      <w:r w:rsidRPr="00054138">
        <w:rPr>
          <w:b/>
          <w:bCs/>
          <w:lang w:eastAsia="en-NZ"/>
        </w:rPr>
        <w:t xml:space="preserve"> would support the Government </w:t>
      </w:r>
      <w:r w:rsidR="00ED66B3">
        <w:rPr>
          <w:b/>
          <w:bCs/>
          <w:lang w:eastAsia="en-NZ"/>
        </w:rPr>
        <w:t xml:space="preserve">to </w:t>
      </w:r>
      <w:r w:rsidRPr="00054138">
        <w:rPr>
          <w:b/>
          <w:bCs/>
          <w:lang w:eastAsia="en-NZ"/>
        </w:rPr>
        <w:t xml:space="preserve">follow the new DAS? </w:t>
      </w:r>
    </w:p>
    <w:p w14:paraId="5C917CC2" w14:textId="77777777" w:rsidR="009D667F" w:rsidRDefault="009D667F" w:rsidP="009D667F">
      <w:pPr>
        <w:spacing w:line="336" w:lineRule="auto"/>
        <w:rPr>
          <w:noProof/>
          <w:lang w:eastAsia="en-NZ"/>
        </w:rPr>
      </w:pPr>
    </w:p>
    <w:p w14:paraId="546C00EE" w14:textId="2CEBDD54" w:rsidR="009D667F" w:rsidRDefault="009D667F" w:rsidP="009D667F">
      <w:r>
        <w:rPr>
          <w:lang w:eastAsia="en-NZ"/>
        </w:rPr>
        <w:t>You can tick up to 3 boxes for Question 8:</w:t>
      </w:r>
    </w:p>
    <w:p w14:paraId="595FB20C" w14:textId="5FE715F7" w:rsidR="000A105F" w:rsidRDefault="00950285" w:rsidP="000A105F">
      <w:pPr>
        <w:ind w:left="4500"/>
      </w:pPr>
      <w:r>
        <w:rPr>
          <w:noProof/>
        </w:rPr>
        <w:drawing>
          <wp:anchor distT="0" distB="0" distL="114300" distR="114300" simplePos="0" relativeHeight="253223936" behindDoc="0" locked="0" layoutInCell="1" allowOverlap="1" wp14:anchorId="5FE1C94A" wp14:editId="19024F91">
            <wp:simplePos x="0" y="0"/>
            <wp:positionH relativeFrom="column">
              <wp:posOffset>3175</wp:posOffset>
            </wp:positionH>
            <wp:positionV relativeFrom="paragraph">
              <wp:posOffset>81915</wp:posOffset>
            </wp:positionV>
            <wp:extent cx="1439545" cy="1439545"/>
            <wp:effectExtent l="0" t="0" r="8255" b="8255"/>
            <wp:wrapNone/>
            <wp:docPr id="586645797" name="Picture 1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67604" name="Picture 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5D6E2" w14:textId="788038F8" w:rsidR="000A105F" w:rsidRDefault="000A105F" w:rsidP="00DD5ACC">
      <w:pPr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1DB9E3B3" wp14:editId="48EEC6D4">
                <wp:simplePos x="0" y="0"/>
                <wp:positionH relativeFrom="column">
                  <wp:posOffset>2255520</wp:posOffset>
                </wp:positionH>
                <wp:positionV relativeFrom="paragraph">
                  <wp:posOffset>30480</wp:posOffset>
                </wp:positionV>
                <wp:extent cx="359410" cy="359410"/>
                <wp:effectExtent l="0" t="0" r="21590" b="21590"/>
                <wp:wrapNone/>
                <wp:docPr id="12522778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DFC885" w14:textId="77777777" w:rsidR="000A105F" w:rsidRDefault="000A105F" w:rsidP="000A105F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9E3B3" id="_x0000_s1041" style="position:absolute;left:0;text-align:left;margin-left:177.6pt;margin-top:2.4pt;width:28.3pt;height:28.3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LtYQ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" filled="f" strokecolor="windowText" strokeweight="1pt">
                <v:textbox>
                  <w:txbxContent>
                    <w:p w14:paraId="4CDFC885" w14:textId="77777777" w:rsidR="000A105F" w:rsidRDefault="000A105F" w:rsidP="000A105F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>having a</w:t>
      </w:r>
      <w:r w:rsidRPr="54582471">
        <w:t xml:space="preserve"> </w:t>
      </w:r>
      <w:r>
        <w:t>main</w:t>
      </w:r>
      <w:r w:rsidRPr="54582471">
        <w:t xml:space="preserve"> place for accessibility</w:t>
      </w:r>
      <w:r w:rsidR="00DD5ACC">
        <w:t xml:space="preserve"> </w:t>
      </w:r>
      <w:r>
        <w:t>r</w:t>
      </w:r>
      <w:r w:rsidRPr="54582471">
        <w:t>esources</w:t>
      </w:r>
      <w:r>
        <w:t xml:space="preserve"> / information</w:t>
      </w:r>
      <w:r w:rsidR="00DD5ACC">
        <w:t xml:space="preserve"> </w:t>
      </w:r>
    </w:p>
    <w:p w14:paraId="02A4A412" w14:textId="0369B33D" w:rsidR="000A105F" w:rsidRDefault="000A105F" w:rsidP="000A105F">
      <w:pPr>
        <w:spacing w:line="312" w:lineRule="auto"/>
        <w:ind w:left="4500"/>
      </w:pPr>
    </w:p>
    <w:p w14:paraId="0136F5D3" w14:textId="090DE622" w:rsidR="000A105F" w:rsidRDefault="00DD5ACC" w:rsidP="000A105F">
      <w:pPr>
        <w:spacing w:line="312" w:lineRule="auto"/>
        <w:ind w:left="4500"/>
      </w:pPr>
      <w:r>
        <w:rPr>
          <w:noProof/>
        </w:rPr>
        <w:drawing>
          <wp:anchor distT="0" distB="0" distL="114300" distR="114300" simplePos="0" relativeHeight="253224960" behindDoc="0" locked="0" layoutInCell="1" allowOverlap="1" wp14:anchorId="73FF3B21" wp14:editId="44981249">
            <wp:simplePos x="0" y="0"/>
            <wp:positionH relativeFrom="column">
              <wp:posOffset>30480</wp:posOffset>
            </wp:positionH>
            <wp:positionV relativeFrom="paragraph">
              <wp:posOffset>156210</wp:posOffset>
            </wp:positionV>
            <wp:extent cx="1079500" cy="1079500"/>
            <wp:effectExtent l="0" t="0" r="6350" b="6350"/>
            <wp:wrapNone/>
            <wp:docPr id="1561024324" name="Picture 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00378" name="Picture 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05F"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209EF061" wp14:editId="7F3254DE">
                <wp:simplePos x="0" y="0"/>
                <wp:positionH relativeFrom="column">
                  <wp:posOffset>2278380</wp:posOffset>
                </wp:positionH>
                <wp:positionV relativeFrom="paragraph">
                  <wp:posOffset>303530</wp:posOffset>
                </wp:positionV>
                <wp:extent cx="359410" cy="359410"/>
                <wp:effectExtent l="0" t="0" r="21590" b="21590"/>
                <wp:wrapNone/>
                <wp:docPr id="14282632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DC3EBD" w14:textId="77777777" w:rsidR="000A105F" w:rsidRDefault="000A105F" w:rsidP="000A105F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EF061" id="_x0000_s1042" style="position:absolute;left:0;text-align:left;margin-left:179.4pt;margin-top:23.9pt;width:28.3pt;height:28.3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" filled="f" strokecolor="windowText" strokeweight="1pt">
                <v:textbox>
                  <w:txbxContent>
                    <w:p w14:paraId="61DC3EBD" w14:textId="77777777" w:rsidR="000A105F" w:rsidRDefault="000A105F" w:rsidP="000A105F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814FDE" w14:textId="77777777" w:rsidR="000A105F" w:rsidRDefault="000A105F" w:rsidP="000A105F">
      <w:pPr>
        <w:spacing w:line="312" w:lineRule="auto"/>
        <w:ind w:left="4500"/>
      </w:pPr>
      <w:r>
        <w:t>c</w:t>
      </w:r>
      <w:r w:rsidRPr="008B0422">
        <w:t>lear ideas on how an organisation can make accessibility part of how they work</w:t>
      </w:r>
      <w:r>
        <w:t>.</w:t>
      </w:r>
    </w:p>
    <w:p w14:paraId="6EC79900" w14:textId="77777777" w:rsidR="00950285" w:rsidRDefault="00950285" w:rsidP="00950285">
      <w:pPr>
        <w:ind w:left="4500"/>
      </w:pPr>
      <w:r>
        <w:rPr>
          <w:noProof/>
        </w:rPr>
        <w:drawing>
          <wp:anchor distT="0" distB="0" distL="114300" distR="114300" simplePos="0" relativeHeight="253230080" behindDoc="0" locked="0" layoutInCell="1" allowOverlap="1" wp14:anchorId="088E3F1D" wp14:editId="6C34E73D">
            <wp:simplePos x="0" y="0"/>
            <wp:positionH relativeFrom="column">
              <wp:posOffset>-325</wp:posOffset>
            </wp:positionH>
            <wp:positionV relativeFrom="paragraph">
              <wp:posOffset>266380</wp:posOffset>
            </wp:positionV>
            <wp:extent cx="1440000" cy="889243"/>
            <wp:effectExtent l="0" t="0" r="8255" b="6350"/>
            <wp:wrapNone/>
            <wp:docPr id="1282493937" name="Picture 1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42864" name="Picture 1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8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57D4C" w14:textId="77777777" w:rsidR="00950285" w:rsidRDefault="00950285" w:rsidP="00950285">
      <w:pPr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3316F056" wp14:editId="3A630262">
                <wp:simplePos x="0" y="0"/>
                <wp:positionH relativeFrom="column">
                  <wp:posOffset>2274060</wp:posOffset>
                </wp:positionH>
                <wp:positionV relativeFrom="paragraph">
                  <wp:posOffset>77202</wp:posOffset>
                </wp:positionV>
                <wp:extent cx="359410" cy="359410"/>
                <wp:effectExtent l="0" t="0" r="21590" b="21590"/>
                <wp:wrapNone/>
                <wp:docPr id="9411975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BF50B9" w14:textId="77777777" w:rsidR="00950285" w:rsidRDefault="00950285" w:rsidP="0095028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6F056" id="_x0000_s1043" style="position:absolute;left:0;text-align:left;margin-left:179.05pt;margin-top:6.1pt;width:28.3pt;height:28.3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MtYQ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" filled="f" strokecolor="windowText" strokeweight="1pt">
                <v:textbox>
                  <w:txbxContent>
                    <w:p w14:paraId="77BF50B9" w14:textId="77777777" w:rsidR="00950285" w:rsidRDefault="00950285" w:rsidP="00950285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>s</w:t>
      </w:r>
      <w:r w:rsidRPr="54582471">
        <w:t xml:space="preserve">haring </w:t>
      </w:r>
      <w:r>
        <w:t>information about accessibility with other Government agencies</w:t>
      </w:r>
    </w:p>
    <w:p w14:paraId="56E4C6D1" w14:textId="77777777" w:rsidR="00950285" w:rsidRDefault="00950285" w:rsidP="00950285">
      <w:pPr>
        <w:ind w:left="4500"/>
      </w:pPr>
    </w:p>
    <w:p w14:paraId="21AC23A8" w14:textId="77777777" w:rsidR="00950285" w:rsidRDefault="00950285" w:rsidP="00950285">
      <w:pPr>
        <w:ind w:left="4500"/>
      </w:pPr>
      <w:r>
        <w:rPr>
          <w:noProof/>
        </w:rPr>
        <w:drawing>
          <wp:anchor distT="0" distB="0" distL="114300" distR="114300" simplePos="0" relativeHeight="253231104" behindDoc="0" locked="0" layoutInCell="1" allowOverlap="1" wp14:anchorId="5E34B822" wp14:editId="3FAD08BC">
            <wp:simplePos x="0" y="0"/>
            <wp:positionH relativeFrom="column">
              <wp:posOffset>113975</wp:posOffset>
            </wp:positionH>
            <wp:positionV relativeFrom="paragraph">
              <wp:posOffset>119018</wp:posOffset>
            </wp:positionV>
            <wp:extent cx="1080000" cy="1080000"/>
            <wp:effectExtent l="0" t="0" r="6350" b="6350"/>
            <wp:wrapNone/>
            <wp:docPr id="954222155" name="Picture 1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29649" name="Picture 1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0B4CD" w14:textId="5C99506D" w:rsidR="00950285" w:rsidRDefault="00950285" w:rsidP="00950285">
      <w:pPr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462EC68F" wp14:editId="035F47B7">
                <wp:simplePos x="0" y="0"/>
                <wp:positionH relativeFrom="column">
                  <wp:posOffset>2275280</wp:posOffset>
                </wp:positionH>
                <wp:positionV relativeFrom="paragraph">
                  <wp:posOffset>20918</wp:posOffset>
                </wp:positionV>
                <wp:extent cx="359410" cy="359410"/>
                <wp:effectExtent l="0" t="0" r="21590" b="21590"/>
                <wp:wrapNone/>
                <wp:docPr id="3194756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88BA81" w14:textId="77777777" w:rsidR="00950285" w:rsidRDefault="00950285" w:rsidP="0095028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EC68F" id="_x0000_s1044" style="position:absolute;left:0;text-align:left;margin-left:179.15pt;margin-top:1.65pt;width:28.3pt;height:28.3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2PYQ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" filled="f" strokecolor="windowText" strokeweight="1pt">
                <v:textbox>
                  <w:txbxContent>
                    <w:p w14:paraId="0188BA81" w14:textId="77777777" w:rsidR="00950285" w:rsidRDefault="00950285" w:rsidP="00950285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>ways for disabled people to give feedback about services.</w:t>
      </w:r>
    </w:p>
    <w:p w14:paraId="01320A3C" w14:textId="77777777" w:rsidR="00950285" w:rsidRDefault="00950285" w:rsidP="00895FAB">
      <w:pPr>
        <w:spacing w:line="336" w:lineRule="auto"/>
        <w:ind w:left="4500"/>
      </w:pPr>
    </w:p>
    <w:p w14:paraId="2848AF00" w14:textId="754E0628" w:rsidR="008B0422" w:rsidRDefault="0011259F" w:rsidP="00950285">
      <w:pPr>
        <w:spacing w:line="336" w:lineRule="auto"/>
        <w:rPr>
          <w:rFonts w:eastAsia="Aptos"/>
        </w:rPr>
      </w:pPr>
      <w:r>
        <w:br w:type="column"/>
      </w:r>
      <w:r w:rsidR="005F7D75">
        <w:rPr>
          <w:noProof/>
        </w:rPr>
        <w:lastRenderedPageBreak/>
        <w:drawing>
          <wp:anchor distT="0" distB="0" distL="114300" distR="114300" simplePos="0" relativeHeight="252753920" behindDoc="0" locked="0" layoutInCell="1" allowOverlap="1" wp14:anchorId="31A25E00" wp14:editId="7EACA118">
            <wp:simplePos x="0" y="0"/>
            <wp:positionH relativeFrom="column">
              <wp:posOffset>128270</wp:posOffset>
            </wp:positionH>
            <wp:positionV relativeFrom="paragraph">
              <wp:posOffset>-168275</wp:posOffset>
            </wp:positionV>
            <wp:extent cx="1080000" cy="1008926"/>
            <wp:effectExtent l="0" t="0" r="6350" b="1270"/>
            <wp:wrapNone/>
            <wp:docPr id="1454044121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51446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422">
        <w:rPr>
          <w:rFonts w:eastAsia="Aptos"/>
        </w:rPr>
        <w:t xml:space="preserve">Please tell us why you </w:t>
      </w:r>
      <w:r w:rsidR="005F7D75">
        <w:rPr>
          <w:rFonts w:eastAsia="Aptos"/>
        </w:rPr>
        <w:t>made these choices for Question</w:t>
      </w:r>
      <w:r w:rsidR="008A44B7">
        <w:rPr>
          <w:rFonts w:eastAsia="Aptos"/>
        </w:rPr>
        <w:t>8</w:t>
      </w:r>
      <w:r w:rsidR="005F7D75">
        <w:rPr>
          <w:rFonts w:eastAsia="Aptos"/>
        </w:rPr>
        <w:t xml:space="preserve"> in the box.</w:t>
      </w:r>
    </w:p>
    <w:p w14:paraId="22159DBF" w14:textId="0FC36D47" w:rsidR="00CA0361" w:rsidRDefault="00CA0361" w:rsidP="008B0422">
      <w:pPr>
        <w:ind w:left="4500"/>
      </w:pPr>
    </w:p>
    <w:p w14:paraId="166F5C2E" w14:textId="4607443C" w:rsidR="00944FF6" w:rsidRDefault="005F7D75" w:rsidP="008B0422">
      <w:pPr>
        <w:ind w:left="4500"/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4CB3FD88" wp14:editId="58B01DF5">
                <wp:simplePos x="0" y="0"/>
                <wp:positionH relativeFrom="column">
                  <wp:posOffset>45720</wp:posOffset>
                </wp:positionH>
                <wp:positionV relativeFrom="paragraph">
                  <wp:posOffset>92710</wp:posOffset>
                </wp:positionV>
                <wp:extent cx="5759450" cy="7513320"/>
                <wp:effectExtent l="0" t="0" r="12700" b="11430"/>
                <wp:wrapNone/>
                <wp:docPr id="74915258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7513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88945" id="Rectangle 5" o:spid="_x0000_s1026" style="position:absolute;margin-left:3.6pt;margin-top:7.3pt;width:453.5pt;height:591.6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" filled="f" strokecolor="windowText" strokeweight="1pt"/>
            </w:pict>
          </mc:Fallback>
        </mc:AlternateContent>
      </w:r>
    </w:p>
    <w:p w14:paraId="4F521035" w14:textId="54E2DEEF" w:rsidR="00CE7711" w:rsidRPr="0030590E" w:rsidRDefault="00CE7711" w:rsidP="00CE7711">
      <w:pPr>
        <w:rPr>
          <w:lang w:eastAsia="en-NZ"/>
        </w:rPr>
      </w:pPr>
    </w:p>
    <w:p w14:paraId="1A44AA3B" w14:textId="7AE57D1D" w:rsidR="00CE7711" w:rsidRDefault="00CE7711" w:rsidP="00CE7711">
      <w:pPr>
        <w:tabs>
          <w:tab w:val="left" w:pos="4128"/>
        </w:tabs>
      </w:pPr>
    </w:p>
    <w:p w14:paraId="57435F44" w14:textId="252B6C6D" w:rsidR="00CE7711" w:rsidRDefault="00CE7711" w:rsidP="00CE7711"/>
    <w:p w14:paraId="4EAA98A2" w14:textId="047E5522" w:rsidR="00CE7711" w:rsidRDefault="00CE7711" w:rsidP="00CE7711">
      <w:pPr>
        <w:rPr>
          <w:lang w:eastAsia="en-NZ"/>
        </w:rPr>
      </w:pPr>
    </w:p>
    <w:p w14:paraId="52AAFF82" w14:textId="176FBF90" w:rsidR="008B0422" w:rsidRDefault="008B0422" w:rsidP="00CE7711">
      <w:pPr>
        <w:rPr>
          <w:lang w:eastAsia="en-NZ"/>
        </w:rPr>
      </w:pPr>
    </w:p>
    <w:p w14:paraId="4E0D782D" w14:textId="686A0323" w:rsidR="007045F6" w:rsidRDefault="007045F6" w:rsidP="007045F6">
      <w:pPr>
        <w:tabs>
          <w:tab w:val="left" w:pos="4128"/>
        </w:tabs>
      </w:pPr>
    </w:p>
    <w:p w14:paraId="75C84730" w14:textId="77777777" w:rsidR="007045F6" w:rsidRDefault="007045F6" w:rsidP="007045F6"/>
    <w:p w14:paraId="1F5FEB69" w14:textId="77777777" w:rsidR="007045F6" w:rsidRDefault="007045F6" w:rsidP="007045F6"/>
    <w:p w14:paraId="3DD6CF12" w14:textId="77777777" w:rsidR="007045F6" w:rsidRDefault="007045F6" w:rsidP="007045F6">
      <w:pPr>
        <w:rPr>
          <w:lang w:eastAsia="en-NZ"/>
        </w:rPr>
      </w:pPr>
    </w:p>
    <w:p w14:paraId="74D2BAA8" w14:textId="77777777" w:rsidR="007045F6" w:rsidRDefault="007045F6" w:rsidP="007045F6">
      <w:pPr>
        <w:rPr>
          <w:lang w:eastAsia="en-NZ"/>
        </w:rPr>
      </w:pPr>
    </w:p>
    <w:p w14:paraId="1A885BC4" w14:textId="2C370303" w:rsidR="00FE2A29" w:rsidRDefault="007045F6" w:rsidP="00A16DD5">
      <w:pPr>
        <w:pStyle w:val="Heading1"/>
      </w:pPr>
      <w:bookmarkStart w:id="18" w:name="_Other_feedback"/>
      <w:bookmarkEnd w:id="18"/>
      <w:r>
        <w:br w:type="column"/>
      </w:r>
      <w:bookmarkStart w:id="19" w:name="OtherFeedback"/>
      <w:r w:rsidR="00AB2716">
        <w:lastRenderedPageBreak/>
        <w:t>Question 9</w:t>
      </w:r>
      <w:r w:rsidR="00ED1800">
        <w:t>:</w:t>
      </w:r>
      <w:r w:rsidR="00AB2716">
        <w:t xml:space="preserve"> </w:t>
      </w:r>
      <w:r w:rsidR="00651917">
        <w:t>Other feedback</w:t>
      </w:r>
      <w:bookmarkEnd w:id="19"/>
    </w:p>
    <w:p w14:paraId="22AB642A" w14:textId="5D985533" w:rsidR="00651917" w:rsidRDefault="0021768B" w:rsidP="00BF26C0">
      <w:r>
        <w:rPr>
          <w:noProof/>
        </w:rPr>
        <w:drawing>
          <wp:anchor distT="0" distB="0" distL="114300" distR="114300" simplePos="0" relativeHeight="252856320" behindDoc="0" locked="0" layoutInCell="1" allowOverlap="1" wp14:anchorId="6691A84B" wp14:editId="76CBACAF">
            <wp:simplePos x="0" y="0"/>
            <wp:positionH relativeFrom="column">
              <wp:posOffset>-128905</wp:posOffset>
            </wp:positionH>
            <wp:positionV relativeFrom="paragraph">
              <wp:posOffset>247125</wp:posOffset>
            </wp:positionV>
            <wp:extent cx="1620000" cy="1431724"/>
            <wp:effectExtent l="0" t="0" r="0" b="0"/>
            <wp:wrapNone/>
            <wp:docPr id="1333264805" name="Picture 1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4805" name="Picture 1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31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2F7AD" w14:textId="15A6A0A3" w:rsidR="00651917" w:rsidRDefault="00651917" w:rsidP="00BF26C0"/>
    <w:p w14:paraId="050207E1" w14:textId="0FE2AF2E" w:rsidR="00A16DD5" w:rsidRDefault="00A16DD5" w:rsidP="00A16DD5">
      <w:r>
        <w:t>You can give feedback</w:t>
      </w:r>
      <w:r w:rsidR="00D811FF">
        <w:t xml:space="preserve"> about the DAS</w:t>
      </w:r>
      <w:r>
        <w:t xml:space="preserve"> in your own words.</w:t>
      </w:r>
    </w:p>
    <w:p w14:paraId="6D14A58F" w14:textId="62CC7632" w:rsidR="00A16DD5" w:rsidRDefault="00A16DD5" w:rsidP="00A16DD5"/>
    <w:p w14:paraId="31CEBD73" w14:textId="101ABDDB" w:rsidR="003F6C9F" w:rsidRDefault="003F6C9F" w:rsidP="00A16DD5">
      <w:r>
        <w:rPr>
          <w:strike/>
          <w:noProof/>
        </w:rPr>
        <w:drawing>
          <wp:anchor distT="0" distB="0" distL="114300" distR="114300" simplePos="0" relativeHeight="253295616" behindDoc="0" locked="0" layoutInCell="1" allowOverlap="1" wp14:anchorId="69207265" wp14:editId="4501F2C8">
            <wp:simplePos x="0" y="0"/>
            <wp:positionH relativeFrom="column">
              <wp:posOffset>-242735</wp:posOffset>
            </wp:positionH>
            <wp:positionV relativeFrom="paragraph">
              <wp:posOffset>413468</wp:posOffset>
            </wp:positionV>
            <wp:extent cx="1764983" cy="2507672"/>
            <wp:effectExtent l="19050" t="19050" r="26035" b="26035"/>
            <wp:wrapNone/>
            <wp:docPr id="176235177" name="Picture 98" descr="The front page of the Digital Accessibility Standard Easy Read Summary consultation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5177" name="Picture 98" descr="The front page of the Digital Accessibility Standard Easy Read Summary consultation document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83" cy="2507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96276" w14:textId="5344B0D4" w:rsidR="003F6C9F" w:rsidRDefault="00B84CEB" w:rsidP="003F6C9F">
      <w:r>
        <w:t>A reminder y</w:t>
      </w:r>
      <w:r w:rsidR="003F6C9F">
        <w:t>ou can read the Easy Read summary of the draft DAS at:</w:t>
      </w:r>
    </w:p>
    <w:p w14:paraId="0BAAF92F" w14:textId="77777777" w:rsidR="003F6C9F" w:rsidRDefault="003F6C9F" w:rsidP="003F6C9F"/>
    <w:p w14:paraId="3C1BC14B" w14:textId="77777777" w:rsidR="003F6C9F" w:rsidRPr="007F3958" w:rsidRDefault="003F6C9F" w:rsidP="003F6C9F">
      <w:pPr>
        <w:rPr>
          <w:b/>
          <w:bCs/>
          <w:highlight w:val="yellow"/>
          <w:lang w:eastAsia="en-GB"/>
        </w:rPr>
      </w:pPr>
      <w:hyperlink r:id="rId129" w:anchor="alt" w:history="1">
        <w:r w:rsidRPr="007F3958">
          <w:rPr>
            <w:rStyle w:val="Hyperlink"/>
            <w:b/>
            <w:bCs/>
            <w:color w:val="auto"/>
            <w:u w:val="none"/>
            <w:lang w:eastAsia="en-GB"/>
          </w:rPr>
          <w:t>www.digital.govt.nz/das#alt</w:t>
        </w:r>
      </w:hyperlink>
    </w:p>
    <w:p w14:paraId="0C409B1E" w14:textId="77777777" w:rsidR="003F6C9F" w:rsidRDefault="003F6C9F" w:rsidP="003F6C9F"/>
    <w:p w14:paraId="52994552" w14:textId="77777777" w:rsidR="00390FA8" w:rsidRDefault="00390FA8" w:rsidP="003F6C9F"/>
    <w:p w14:paraId="27B0510D" w14:textId="6C170384" w:rsidR="002A575F" w:rsidRDefault="0075566E" w:rsidP="0075566E">
      <w:r>
        <w:rPr>
          <w:noProof/>
        </w:rPr>
        <w:drawing>
          <wp:anchor distT="0" distB="0" distL="114300" distR="114300" simplePos="0" relativeHeight="252857344" behindDoc="0" locked="0" layoutInCell="1" allowOverlap="1" wp14:anchorId="5EBFB501" wp14:editId="1EE7FDD7">
            <wp:simplePos x="0" y="0"/>
            <wp:positionH relativeFrom="column">
              <wp:posOffset>-109496</wp:posOffset>
            </wp:positionH>
            <wp:positionV relativeFrom="paragraph">
              <wp:posOffset>347648</wp:posOffset>
            </wp:positionV>
            <wp:extent cx="1620000" cy="1620000"/>
            <wp:effectExtent l="0" t="0" r="0" b="0"/>
            <wp:wrapNone/>
            <wp:docPr id="671716394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16394" name="Picture 1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EB">
        <w:t xml:space="preserve">This will tell </w:t>
      </w:r>
      <w:r w:rsidR="00390FA8">
        <w:t>you about the draft DAS including</w:t>
      </w:r>
      <w:r w:rsidR="002A575F">
        <w:t>:</w:t>
      </w:r>
    </w:p>
    <w:p w14:paraId="1A3BE510" w14:textId="4FFAB14A" w:rsidR="002A575F" w:rsidRDefault="00A16DD5" w:rsidP="00D811FF">
      <w:pPr>
        <w:pStyle w:val="Listtoplevel"/>
      </w:pPr>
      <w:r>
        <w:t>what we are doing</w:t>
      </w:r>
    </w:p>
    <w:p w14:paraId="1B359EA9" w14:textId="733FF8DA" w:rsidR="002A575F" w:rsidRDefault="00A16DD5" w:rsidP="00D811FF">
      <w:pPr>
        <w:pStyle w:val="Listtoplevel"/>
      </w:pPr>
      <w:r>
        <w:t>why we are doing it</w:t>
      </w:r>
      <w:r w:rsidR="001D015E">
        <w:t>.</w:t>
      </w:r>
    </w:p>
    <w:p w14:paraId="74E0334E" w14:textId="68740A03" w:rsidR="002A575F" w:rsidRDefault="002A575F" w:rsidP="00A16DD5"/>
    <w:p w14:paraId="1CC2BD1D" w14:textId="77777777" w:rsidR="000A2A26" w:rsidRDefault="000A2A26" w:rsidP="00A16DD5"/>
    <w:p w14:paraId="0E750F25" w14:textId="77777777" w:rsidR="000A2A26" w:rsidRDefault="000A2A26">
      <w:pPr>
        <w:spacing w:line="240" w:lineRule="auto"/>
        <w:ind w:left="0"/>
      </w:pPr>
      <w:r>
        <w:br w:type="page"/>
      </w:r>
    </w:p>
    <w:p w14:paraId="28849389" w14:textId="2C18366D" w:rsidR="000236BB" w:rsidRPr="008A44B7" w:rsidRDefault="00AF553F" w:rsidP="00AE5205">
      <w:pPr>
        <w:pStyle w:val="ListParagraph"/>
        <w:numPr>
          <w:ilvl w:val="0"/>
          <w:numId w:val="16"/>
        </w:numPr>
        <w:ind w:left="3686" w:hanging="567"/>
        <w:rPr>
          <w:b/>
          <w:bCs/>
        </w:rPr>
      </w:pPr>
      <w:r w:rsidRPr="00906799">
        <w:rPr>
          <w:noProof/>
        </w:rPr>
        <w:lastRenderedPageBreak/>
        <w:drawing>
          <wp:anchor distT="0" distB="0" distL="114300" distR="114300" simplePos="0" relativeHeight="252860416" behindDoc="0" locked="0" layoutInCell="1" allowOverlap="1" wp14:anchorId="30AA1829" wp14:editId="02CD7401">
            <wp:simplePos x="0" y="0"/>
            <wp:positionH relativeFrom="column">
              <wp:posOffset>3175</wp:posOffset>
            </wp:positionH>
            <wp:positionV relativeFrom="paragraph">
              <wp:posOffset>-224790</wp:posOffset>
            </wp:positionV>
            <wp:extent cx="1620000" cy="1620000"/>
            <wp:effectExtent l="0" t="0" r="0" b="0"/>
            <wp:wrapNone/>
            <wp:docPr id="1763490557" name="Picture 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90557" name="Picture 1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EB">
        <w:rPr>
          <w:b/>
          <w:bCs/>
        </w:rPr>
        <w:t>W</w:t>
      </w:r>
      <w:r w:rsidR="00906799" w:rsidRPr="008A44B7">
        <w:rPr>
          <w:b/>
          <w:bCs/>
        </w:rPr>
        <w:t>hat</w:t>
      </w:r>
      <w:r w:rsidR="00A16DD5" w:rsidRPr="008A44B7">
        <w:rPr>
          <w:b/>
          <w:bCs/>
        </w:rPr>
        <w:t xml:space="preserve"> changes </w:t>
      </w:r>
      <w:r w:rsidR="00522347" w:rsidRPr="008A44B7">
        <w:rPr>
          <w:b/>
          <w:bCs/>
        </w:rPr>
        <w:t xml:space="preserve">would </w:t>
      </w:r>
      <w:r w:rsidR="00906799" w:rsidRPr="008A44B7">
        <w:rPr>
          <w:b/>
          <w:bCs/>
        </w:rPr>
        <w:t xml:space="preserve">you </w:t>
      </w:r>
      <w:r w:rsidR="00522347" w:rsidRPr="008A44B7">
        <w:rPr>
          <w:b/>
          <w:bCs/>
        </w:rPr>
        <w:t>like</w:t>
      </w:r>
      <w:r w:rsidR="00A16DD5" w:rsidRPr="008A44B7">
        <w:rPr>
          <w:b/>
          <w:bCs/>
        </w:rPr>
        <w:t xml:space="preserve"> </w:t>
      </w:r>
      <w:r w:rsidR="006E047B" w:rsidRPr="008A44B7">
        <w:rPr>
          <w:b/>
          <w:bCs/>
        </w:rPr>
        <w:t xml:space="preserve">to be </w:t>
      </w:r>
      <w:r w:rsidR="00522347" w:rsidRPr="008A44B7">
        <w:rPr>
          <w:b/>
          <w:bCs/>
        </w:rPr>
        <w:t>made in</w:t>
      </w:r>
      <w:r w:rsidR="00A16DD5" w:rsidRPr="008A44B7">
        <w:rPr>
          <w:b/>
          <w:bCs/>
        </w:rPr>
        <w:t xml:space="preserve"> this draft DAS</w:t>
      </w:r>
      <w:r w:rsidR="00906799" w:rsidRPr="008A44B7">
        <w:rPr>
          <w:b/>
          <w:bCs/>
        </w:rPr>
        <w:t>?</w:t>
      </w:r>
    </w:p>
    <w:p w14:paraId="4609F435" w14:textId="2DEE04C0" w:rsidR="000236BB" w:rsidRDefault="000236BB" w:rsidP="00A16DD5"/>
    <w:p w14:paraId="252A5D57" w14:textId="34D6FB70" w:rsidR="00A74676" w:rsidRDefault="000236BB" w:rsidP="00A16DD5">
      <w:r>
        <w:t xml:space="preserve">Why do you think </w:t>
      </w:r>
      <w:r w:rsidR="006E047B">
        <w:t>these changes are needed</w:t>
      </w:r>
      <w:r w:rsidR="00A16DD5">
        <w:t>?</w:t>
      </w:r>
    </w:p>
    <w:p w14:paraId="3C9A8194" w14:textId="7160FAE0" w:rsidR="00A74676" w:rsidRDefault="00A74676" w:rsidP="00A16DD5"/>
    <w:p w14:paraId="44CB9A83" w14:textId="3678C204" w:rsidR="00A74676" w:rsidRDefault="005F7D75" w:rsidP="00A16DD5">
      <w:r>
        <w:rPr>
          <w:noProof/>
        </w:rPr>
        <w:drawing>
          <wp:anchor distT="0" distB="0" distL="114300" distR="114300" simplePos="0" relativeHeight="252756992" behindDoc="0" locked="0" layoutInCell="1" allowOverlap="1" wp14:anchorId="2245BE2D" wp14:editId="524D83FD">
            <wp:simplePos x="0" y="0"/>
            <wp:positionH relativeFrom="column">
              <wp:posOffset>-1270</wp:posOffset>
            </wp:positionH>
            <wp:positionV relativeFrom="paragraph">
              <wp:posOffset>59690</wp:posOffset>
            </wp:positionV>
            <wp:extent cx="1079500" cy="1008380"/>
            <wp:effectExtent l="0" t="0" r="6350" b="1270"/>
            <wp:wrapNone/>
            <wp:docPr id="223376388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51446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8A70" w14:textId="56F52C18" w:rsidR="000236BB" w:rsidRDefault="00A74676" w:rsidP="00A16DD5">
      <w:r>
        <w:t xml:space="preserve">Please tell us </w:t>
      </w:r>
      <w:r w:rsidR="005F7D75">
        <w:t>what you think</w:t>
      </w:r>
      <w:r>
        <w:t xml:space="preserve"> in this box.</w:t>
      </w:r>
      <w:r w:rsidR="00A16DD5">
        <w:t xml:space="preserve"> </w:t>
      </w:r>
    </w:p>
    <w:p w14:paraId="65BAF189" w14:textId="16A96C9D" w:rsidR="000236BB" w:rsidRDefault="00D158F5" w:rsidP="00A16DD5"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79C66BBE" wp14:editId="4D746EFF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759450" cy="5120640"/>
                <wp:effectExtent l="0" t="0" r="12700" b="22860"/>
                <wp:wrapNone/>
                <wp:docPr id="23709805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5120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092A3" id="Rectangle 5" o:spid="_x0000_s1026" style="position:absolute;margin-left:0;margin-top:12pt;width:453.5pt;height:403.2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" filled="f" strokecolor="windowText" strokeweight="1pt"/>
            </w:pict>
          </mc:Fallback>
        </mc:AlternateContent>
      </w:r>
    </w:p>
    <w:p w14:paraId="5C3B32D2" w14:textId="47F428F4" w:rsidR="00651917" w:rsidRDefault="00651917" w:rsidP="00BF26C0"/>
    <w:p w14:paraId="722FB93E" w14:textId="190CBFE8" w:rsidR="000C00A2" w:rsidRDefault="000C00A2" w:rsidP="00BF26C0"/>
    <w:p w14:paraId="32859020" w14:textId="5DB27731" w:rsidR="000C00A2" w:rsidRDefault="000C00A2" w:rsidP="00BF26C0"/>
    <w:p w14:paraId="447BB02E" w14:textId="6E64D3F2" w:rsidR="000C00A2" w:rsidRDefault="000C00A2" w:rsidP="00BF26C0"/>
    <w:p w14:paraId="44C5F1F3" w14:textId="77777777" w:rsidR="000C00A2" w:rsidRDefault="000C00A2" w:rsidP="00BF26C0"/>
    <w:p w14:paraId="3A91DE29" w14:textId="44564F70" w:rsidR="000C00A2" w:rsidRDefault="000C00A2" w:rsidP="00BF26C0"/>
    <w:p w14:paraId="128C8DD5" w14:textId="5402B16D" w:rsidR="000C00A2" w:rsidRDefault="000C00A2" w:rsidP="00BF26C0"/>
    <w:p w14:paraId="7E446AB9" w14:textId="36777486" w:rsidR="000236BB" w:rsidRDefault="000236BB" w:rsidP="000236BB">
      <w:pPr>
        <w:tabs>
          <w:tab w:val="left" w:pos="4128"/>
        </w:tabs>
      </w:pPr>
    </w:p>
    <w:p w14:paraId="21BF2695" w14:textId="77777777" w:rsidR="000236BB" w:rsidRDefault="000236BB" w:rsidP="000236BB"/>
    <w:p w14:paraId="3D37E0D8" w14:textId="77777777" w:rsidR="000236BB" w:rsidRDefault="000236BB" w:rsidP="000236BB"/>
    <w:p w14:paraId="23B99995" w14:textId="77777777" w:rsidR="000236BB" w:rsidRDefault="000236BB" w:rsidP="000236BB">
      <w:pPr>
        <w:rPr>
          <w:lang w:eastAsia="en-NZ"/>
        </w:rPr>
      </w:pPr>
    </w:p>
    <w:p w14:paraId="7B1D8B42" w14:textId="77777777" w:rsidR="00651917" w:rsidRDefault="00651917" w:rsidP="00BF26C0"/>
    <w:p w14:paraId="2F9D7D9E" w14:textId="77777777" w:rsidR="0093148A" w:rsidRDefault="0093148A" w:rsidP="00BF26C0"/>
    <w:p w14:paraId="4E18C88C" w14:textId="77777777" w:rsidR="0093148A" w:rsidRDefault="0093148A" w:rsidP="00BF26C0"/>
    <w:p w14:paraId="7C0FFA7F" w14:textId="61B7AD66" w:rsidR="005A750F" w:rsidRDefault="004F6143" w:rsidP="0093148A">
      <w:r>
        <w:rPr>
          <w:noProof/>
        </w:rPr>
        <w:lastRenderedPageBreak/>
        <w:drawing>
          <wp:anchor distT="0" distB="0" distL="114300" distR="114300" simplePos="0" relativeHeight="252862464" behindDoc="0" locked="0" layoutInCell="1" allowOverlap="1" wp14:anchorId="1FEE5BD7" wp14:editId="543D64B6">
            <wp:simplePos x="0" y="0"/>
            <wp:positionH relativeFrom="column">
              <wp:posOffset>-2689</wp:posOffset>
            </wp:positionH>
            <wp:positionV relativeFrom="paragraph">
              <wp:posOffset>-114300</wp:posOffset>
            </wp:positionV>
            <wp:extent cx="1440000" cy="1284768"/>
            <wp:effectExtent l="0" t="0" r="0" b="0"/>
            <wp:wrapNone/>
            <wp:docPr id="686641936" name="Picture 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41936" name="Picture 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48A">
        <w:t xml:space="preserve">We may not be able to make all the changes </w:t>
      </w:r>
      <w:r w:rsidR="005A750F">
        <w:t>you have told us about.</w:t>
      </w:r>
    </w:p>
    <w:p w14:paraId="6D91D563" w14:textId="77777777" w:rsidR="005A750F" w:rsidRDefault="005A750F" w:rsidP="0093148A"/>
    <w:p w14:paraId="308C4F8F" w14:textId="651D40D0" w:rsidR="004F6143" w:rsidRDefault="004F6143" w:rsidP="0093148A">
      <w:r>
        <w:rPr>
          <w:noProof/>
        </w:rPr>
        <w:drawing>
          <wp:anchor distT="0" distB="0" distL="114300" distR="114300" simplePos="0" relativeHeight="252863488" behindDoc="0" locked="0" layoutInCell="1" allowOverlap="1" wp14:anchorId="14A92BA3" wp14:editId="5C4167F1">
            <wp:simplePos x="0" y="0"/>
            <wp:positionH relativeFrom="column">
              <wp:posOffset>-54087</wp:posOffset>
            </wp:positionH>
            <wp:positionV relativeFrom="paragraph">
              <wp:posOffset>113366</wp:posOffset>
            </wp:positionV>
            <wp:extent cx="1440000" cy="1440000"/>
            <wp:effectExtent l="0" t="0" r="8255" b="8255"/>
            <wp:wrapNone/>
            <wp:docPr id="907717812" name="Picture 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17812" name="Picture 1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0CF19" w14:textId="3C5006AF" w:rsidR="0093148A" w:rsidRDefault="005A750F" w:rsidP="0093148A">
      <w:r>
        <w:t xml:space="preserve">Your feedback will help us to make decisions about the DAS in the future. </w:t>
      </w:r>
    </w:p>
    <w:p w14:paraId="3CBCB5F8" w14:textId="2C165B19" w:rsidR="005A750F" w:rsidRDefault="00522347" w:rsidP="00522347">
      <w:pPr>
        <w:pStyle w:val="Heading1"/>
      </w:pPr>
      <w:bookmarkStart w:id="20" w:name="_About_you"/>
      <w:bookmarkEnd w:id="20"/>
      <w:r>
        <w:br w:type="column"/>
      </w:r>
      <w:bookmarkStart w:id="21" w:name="AboutYou"/>
      <w:r w:rsidR="00AB2716">
        <w:lastRenderedPageBreak/>
        <w:t>Question 10</w:t>
      </w:r>
      <w:r w:rsidR="00ED1800">
        <w:t>:</w:t>
      </w:r>
      <w:r w:rsidR="00AB2716">
        <w:t xml:space="preserve"> </w:t>
      </w:r>
      <w:r>
        <w:t>About you</w:t>
      </w:r>
      <w:bookmarkEnd w:id="21"/>
    </w:p>
    <w:p w14:paraId="4A9ADCE1" w14:textId="6D2F29A6" w:rsidR="00522347" w:rsidRDefault="00C92A52" w:rsidP="0093148A">
      <w:r>
        <w:rPr>
          <w:noProof/>
        </w:rPr>
        <w:drawing>
          <wp:anchor distT="0" distB="0" distL="114300" distR="114300" simplePos="0" relativeHeight="252760064" behindDoc="0" locked="0" layoutInCell="1" allowOverlap="1" wp14:anchorId="06088026" wp14:editId="53C23393">
            <wp:simplePos x="0" y="0"/>
            <wp:positionH relativeFrom="column">
              <wp:posOffset>-114300</wp:posOffset>
            </wp:positionH>
            <wp:positionV relativeFrom="paragraph">
              <wp:posOffset>317552</wp:posOffset>
            </wp:positionV>
            <wp:extent cx="1080000" cy="1283891"/>
            <wp:effectExtent l="0" t="0" r="0" b="0"/>
            <wp:wrapNone/>
            <wp:docPr id="596397531" name="Picture 1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97531" name="Picture 1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8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76B98" w14:textId="67E01F07" w:rsidR="00522347" w:rsidRDefault="00522347" w:rsidP="0093148A"/>
    <w:p w14:paraId="5B5DB528" w14:textId="0B99837D" w:rsidR="00842EC8" w:rsidRDefault="00C92A52" w:rsidP="00842EC8">
      <w:r>
        <w:t xml:space="preserve">We would like to find out some information about you. </w:t>
      </w:r>
    </w:p>
    <w:p w14:paraId="2CCEA955" w14:textId="64DF881A" w:rsidR="00292E8E" w:rsidRDefault="00292E8E" w:rsidP="00842EC8"/>
    <w:p w14:paraId="3E18108A" w14:textId="5FFA7E3E" w:rsidR="002D2691" w:rsidRPr="00AB2716" w:rsidRDefault="002D2691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AB2716">
        <w:rPr>
          <w:b/>
          <w:bCs/>
        </w:rPr>
        <w:t xml:space="preserve">What answers best fit you? </w:t>
      </w:r>
    </w:p>
    <w:p w14:paraId="37D1FB16" w14:textId="77777777" w:rsidR="00DD52D5" w:rsidRPr="00DD52D5" w:rsidRDefault="00DD52D5" w:rsidP="00DD52D5">
      <w:pPr>
        <w:rPr>
          <w:sz w:val="36"/>
          <w:szCs w:val="28"/>
        </w:rPr>
      </w:pPr>
      <w:r w:rsidRPr="00DD52D5">
        <w:rPr>
          <w:noProof/>
          <w:sz w:val="36"/>
          <w:szCs w:val="28"/>
          <w:lang w:eastAsia="en-NZ"/>
        </w:rPr>
        <w:drawing>
          <wp:anchor distT="0" distB="0" distL="114300" distR="114300" simplePos="0" relativeHeight="253236224" behindDoc="0" locked="0" layoutInCell="1" allowOverlap="1" wp14:anchorId="7422A7A5" wp14:editId="1275FEF2">
            <wp:simplePos x="0" y="0"/>
            <wp:positionH relativeFrom="column">
              <wp:posOffset>45720</wp:posOffset>
            </wp:positionH>
            <wp:positionV relativeFrom="paragraph">
              <wp:posOffset>34925</wp:posOffset>
            </wp:positionV>
            <wp:extent cx="822409" cy="745490"/>
            <wp:effectExtent l="0" t="0" r="0" b="0"/>
            <wp:wrapNone/>
            <wp:docPr id="1248809255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09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A5103" w14:textId="6AAA549A" w:rsidR="00DD52D5" w:rsidRDefault="00DD52D5" w:rsidP="00DD52D5">
      <w:pPr>
        <w:spacing w:line="312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Tick the box that </w:t>
      </w:r>
      <w:r w:rsidR="00A67548">
        <w:rPr>
          <w:rFonts w:eastAsia="Times New Roman"/>
          <w:lang w:eastAsia="en-NZ"/>
        </w:rPr>
        <w:t>is</w:t>
      </w:r>
      <w:r>
        <w:rPr>
          <w:rFonts w:eastAsia="Times New Roman"/>
          <w:lang w:eastAsia="en-NZ"/>
        </w:rPr>
        <w:t xml:space="preserve"> right for you</w:t>
      </w:r>
      <w:r w:rsidR="00A67548">
        <w:rPr>
          <w:rFonts w:eastAsia="Times New Roman"/>
          <w:lang w:eastAsia="en-NZ"/>
        </w:rPr>
        <w:t>:</w:t>
      </w:r>
    </w:p>
    <w:p w14:paraId="548F3C0C" w14:textId="302888F2" w:rsidR="00DD52D5" w:rsidRPr="00EA16C9" w:rsidRDefault="007463AD" w:rsidP="00842EC8">
      <w:pPr>
        <w:rPr>
          <w:sz w:val="28"/>
          <w:szCs w:val="20"/>
        </w:rPr>
      </w:pPr>
      <w:r w:rsidRPr="00EA16C9">
        <w:rPr>
          <w:noProof/>
          <w:sz w:val="28"/>
          <w:szCs w:val="20"/>
        </w:rPr>
        <w:drawing>
          <wp:anchor distT="0" distB="0" distL="114300" distR="114300" simplePos="0" relativeHeight="252864512" behindDoc="0" locked="0" layoutInCell="1" allowOverlap="1" wp14:anchorId="33C66962" wp14:editId="10E73F59">
            <wp:simplePos x="0" y="0"/>
            <wp:positionH relativeFrom="column">
              <wp:posOffset>-139700</wp:posOffset>
            </wp:positionH>
            <wp:positionV relativeFrom="paragraph">
              <wp:posOffset>243205</wp:posOffset>
            </wp:positionV>
            <wp:extent cx="1439545" cy="898525"/>
            <wp:effectExtent l="0" t="0" r="8255" b="0"/>
            <wp:wrapNone/>
            <wp:docPr id="495463740" name="Picture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63740" name="Pictur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6DF1A" w14:textId="6B11F7A1" w:rsidR="00292E8E" w:rsidRPr="00EA16C9" w:rsidRDefault="00D67A4A" w:rsidP="00842EC8">
      <w:pPr>
        <w:rPr>
          <w:sz w:val="28"/>
          <w:szCs w:val="20"/>
        </w:rPr>
      </w:pPr>
      <w:r w:rsidRPr="00EA16C9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715DD635" wp14:editId="6792F31F">
                <wp:simplePos x="0" y="0"/>
                <wp:positionH relativeFrom="column">
                  <wp:posOffset>2282888</wp:posOffset>
                </wp:positionH>
                <wp:positionV relativeFrom="paragraph">
                  <wp:posOffset>339636</wp:posOffset>
                </wp:positionV>
                <wp:extent cx="359410" cy="359410"/>
                <wp:effectExtent l="0" t="0" r="21590" b="21590"/>
                <wp:wrapNone/>
                <wp:docPr id="6667335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EE921F" w14:textId="77777777" w:rsidR="00D67A4A" w:rsidRDefault="00D67A4A" w:rsidP="00D67A4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DD635" id="_x0000_s1045" style="position:absolute;left:0;text-align:left;margin-left:179.75pt;margin-top:26.75pt;width:28.3pt;height:28.3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KUCYQ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" filled="f" strokecolor="windowText" strokeweight="1pt">
                <v:textbox>
                  <w:txbxContent>
                    <w:p w14:paraId="40EE921F" w14:textId="77777777" w:rsidR="00D67A4A" w:rsidRDefault="00D67A4A" w:rsidP="00D67A4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331E371" w14:textId="5B4099D2" w:rsidR="00842EC8" w:rsidRDefault="00E20E26" w:rsidP="003E6F0C">
      <w:pPr>
        <w:ind w:left="4500"/>
      </w:pPr>
      <w:r>
        <w:t xml:space="preserve">work </w:t>
      </w:r>
      <w:r w:rsidR="00EF68F8">
        <w:t xml:space="preserve">for the </w:t>
      </w:r>
      <w:r>
        <w:t>Government</w:t>
      </w:r>
    </w:p>
    <w:p w14:paraId="5B079601" w14:textId="6C3E4D7D" w:rsidR="00EF68F8" w:rsidRPr="00EA16C9" w:rsidRDefault="00EA16C9" w:rsidP="003E6F0C">
      <w:pPr>
        <w:ind w:left="4500"/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2868608" behindDoc="0" locked="0" layoutInCell="1" allowOverlap="1" wp14:anchorId="125429DA" wp14:editId="705BE82F">
            <wp:simplePos x="0" y="0"/>
            <wp:positionH relativeFrom="column">
              <wp:posOffset>-104775</wp:posOffset>
            </wp:positionH>
            <wp:positionV relativeFrom="paragraph">
              <wp:posOffset>173355</wp:posOffset>
            </wp:positionV>
            <wp:extent cx="1439545" cy="1439545"/>
            <wp:effectExtent l="0" t="0" r="8255" b="0"/>
            <wp:wrapNone/>
            <wp:docPr id="628579195" name="Picture 1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79195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7E84F" w14:textId="2D2FA9C0" w:rsidR="00EF68F8" w:rsidRPr="00EA16C9" w:rsidRDefault="00D67A4A" w:rsidP="003E6F0C">
      <w:pPr>
        <w:ind w:left="4500"/>
        <w:rPr>
          <w:sz w:val="28"/>
          <w:szCs w:val="20"/>
        </w:rPr>
      </w:pPr>
      <w:r w:rsidRPr="00EA16C9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7D177C1E" wp14:editId="0B85DAA2">
                <wp:simplePos x="0" y="0"/>
                <wp:positionH relativeFrom="column">
                  <wp:posOffset>2313305</wp:posOffset>
                </wp:positionH>
                <wp:positionV relativeFrom="paragraph">
                  <wp:posOffset>289634</wp:posOffset>
                </wp:positionV>
                <wp:extent cx="359410" cy="359410"/>
                <wp:effectExtent l="0" t="0" r="21590" b="21590"/>
                <wp:wrapNone/>
                <wp:docPr id="20777543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211375" w14:textId="77777777" w:rsidR="00D67A4A" w:rsidRDefault="00D67A4A" w:rsidP="00D67A4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77C1E" id="_x0000_s1046" style="position:absolute;left:0;text-align:left;margin-left:182.15pt;margin-top:22.8pt;width:28.3pt;height:28.3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" filled="f" strokecolor="windowText" strokeweight="1pt">
                <v:textbox>
                  <w:txbxContent>
                    <w:p w14:paraId="15211375" w14:textId="77777777" w:rsidR="00D67A4A" w:rsidRDefault="00D67A4A" w:rsidP="00D67A4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877D84A" w14:textId="5D3A6A07" w:rsidR="001923A0" w:rsidRDefault="009E0B64" w:rsidP="001923A0">
      <w:pPr>
        <w:ind w:left="4500"/>
        <w:rPr>
          <w:noProof/>
        </w:rPr>
      </w:pPr>
      <w:r w:rsidRPr="007463AD">
        <w:rPr>
          <w:noProof/>
        </w:rPr>
        <w:t xml:space="preserve">someone who </w:t>
      </w:r>
      <w:r w:rsidR="007463AD" w:rsidRPr="007463AD">
        <w:rPr>
          <w:noProof/>
        </w:rPr>
        <w:t>makes digital tools</w:t>
      </w:r>
    </w:p>
    <w:p w14:paraId="7095A6AA" w14:textId="55616EE5" w:rsidR="007463AD" w:rsidRPr="00EA16C9" w:rsidRDefault="00EA16C9" w:rsidP="001923A0">
      <w:pPr>
        <w:ind w:left="4500"/>
        <w:rPr>
          <w:noProof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3241344" behindDoc="0" locked="0" layoutInCell="1" allowOverlap="1" wp14:anchorId="53CA9AAA" wp14:editId="4A8BCD9D">
            <wp:simplePos x="0" y="0"/>
            <wp:positionH relativeFrom="column">
              <wp:posOffset>180975</wp:posOffset>
            </wp:positionH>
            <wp:positionV relativeFrom="paragraph">
              <wp:posOffset>296545</wp:posOffset>
            </wp:positionV>
            <wp:extent cx="686435" cy="1127760"/>
            <wp:effectExtent l="0" t="0" r="0" b="0"/>
            <wp:wrapNone/>
            <wp:docPr id="1025646204" name="Picture 1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65191" name="Picture 1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BB02" w14:textId="604F183B" w:rsidR="00EF68F8" w:rsidRPr="00EA16C9" w:rsidRDefault="00D67A4A" w:rsidP="00DD52B4">
      <w:pPr>
        <w:ind w:left="4500"/>
        <w:rPr>
          <w:sz w:val="28"/>
          <w:szCs w:val="20"/>
        </w:rPr>
      </w:pPr>
      <w:r w:rsidRPr="00EA16C9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3FC068E7" wp14:editId="292141AF">
                <wp:simplePos x="0" y="0"/>
                <wp:positionH relativeFrom="column">
                  <wp:posOffset>2268146</wp:posOffset>
                </wp:positionH>
                <wp:positionV relativeFrom="paragraph">
                  <wp:posOffset>282921</wp:posOffset>
                </wp:positionV>
                <wp:extent cx="359410" cy="359410"/>
                <wp:effectExtent l="0" t="0" r="21590" b="21590"/>
                <wp:wrapNone/>
                <wp:docPr id="166204600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D80128" w14:textId="77777777" w:rsidR="00D67A4A" w:rsidRDefault="00D67A4A" w:rsidP="00D67A4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068E7" id="_x0000_s1047" style="position:absolute;left:0;text-align:left;margin-left:178.6pt;margin-top:22.3pt;width:28.3pt;height:28.3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YGYQ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" filled="f" strokecolor="windowText" strokeweight="1pt">
                <v:textbox>
                  <w:txbxContent>
                    <w:p w14:paraId="34D80128" w14:textId="77777777" w:rsidR="00D67A4A" w:rsidRDefault="00D67A4A" w:rsidP="00D67A4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C3D5D3D" w14:textId="49FDC921" w:rsidR="00EF68F8" w:rsidRPr="00EA16C9" w:rsidRDefault="00E20E26" w:rsidP="00031899">
      <w:pPr>
        <w:spacing w:line="324" w:lineRule="auto"/>
        <w:ind w:left="4500"/>
        <w:rPr>
          <w:sz w:val="28"/>
          <w:szCs w:val="20"/>
        </w:rPr>
      </w:pPr>
      <w:r>
        <w:t xml:space="preserve">disabled </w:t>
      </w:r>
      <w:r w:rsidR="00842EC8">
        <w:t>person</w:t>
      </w:r>
      <w:r w:rsidR="00EA16C9">
        <w:t>.</w:t>
      </w:r>
    </w:p>
    <w:p w14:paraId="04C4271B" w14:textId="77777777" w:rsidR="006B2522" w:rsidRPr="00EA16C9" w:rsidRDefault="006B2522" w:rsidP="006B2522">
      <w:pPr>
        <w:spacing w:line="336" w:lineRule="auto"/>
        <w:ind w:left="4500"/>
        <w:rPr>
          <w:sz w:val="28"/>
          <w:szCs w:val="20"/>
        </w:rPr>
      </w:pPr>
    </w:p>
    <w:p w14:paraId="741CE5C9" w14:textId="273F8864" w:rsidR="006B2522" w:rsidRDefault="00EA16C9" w:rsidP="006B2522"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1" locked="0" layoutInCell="1" allowOverlap="1" wp14:anchorId="3A7693E7" wp14:editId="71DAB083">
                <wp:simplePos x="0" y="0"/>
                <wp:positionH relativeFrom="margin">
                  <wp:posOffset>2194560</wp:posOffset>
                </wp:positionH>
                <wp:positionV relativeFrom="page">
                  <wp:posOffset>8497570</wp:posOffset>
                </wp:positionV>
                <wp:extent cx="3599815" cy="655955"/>
                <wp:effectExtent l="0" t="0" r="635" b="0"/>
                <wp:wrapNone/>
                <wp:docPr id="81291204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559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761B5" id="Rectangle 1" o:spid="_x0000_s1026" alt="&quot;&quot;" style="position:absolute;margin-left:172.8pt;margin-top:669.1pt;width:283.45pt;height:51.65pt;z-index:-2500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" fillcolor="#ffe599 [1303]" stroked="f" strokeweight="1pt">
                <w10:wrap anchorx="margin" anchory="page"/>
              </v:rect>
            </w:pict>
          </mc:Fallback>
        </mc:AlternateContent>
      </w:r>
    </w:p>
    <w:p w14:paraId="55D99709" w14:textId="1415E6AF" w:rsidR="00EF68F8" w:rsidRDefault="006B2522" w:rsidP="00EA16C9">
      <w:pPr>
        <w:spacing w:line="324" w:lineRule="auto"/>
      </w:pPr>
      <w:r w:rsidRPr="00895FAB">
        <w:rPr>
          <w:b/>
          <w:bCs/>
          <w:noProof/>
          <w:lang w:eastAsia="en-NZ"/>
        </w:rPr>
        <w:drawing>
          <wp:anchor distT="0" distB="0" distL="114300" distR="114300" simplePos="0" relativeHeight="253238272" behindDoc="0" locked="0" layoutInCell="1" allowOverlap="1" wp14:anchorId="22AD4CF0" wp14:editId="351D928C">
            <wp:simplePos x="0" y="0"/>
            <wp:positionH relativeFrom="column">
              <wp:posOffset>472440</wp:posOffset>
            </wp:positionH>
            <wp:positionV relativeFrom="paragraph">
              <wp:posOffset>45085</wp:posOffset>
            </wp:positionV>
            <wp:extent cx="640080" cy="579755"/>
            <wp:effectExtent l="0" t="0" r="7620" b="0"/>
            <wp:wrapNone/>
            <wp:docPr id="1313027888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FAB">
        <w:rPr>
          <w:b/>
          <w:bCs/>
        </w:rPr>
        <w:t>There are more tick boxes</w:t>
      </w:r>
      <w:r>
        <w:rPr>
          <w:b/>
          <w:bCs/>
        </w:rPr>
        <w:t xml:space="preserve"> for Question </w:t>
      </w:r>
      <w:r w:rsidR="00EA16C9">
        <w:rPr>
          <w:b/>
          <w:bCs/>
        </w:rPr>
        <w:t>10</w:t>
      </w:r>
      <w:r w:rsidRPr="00895FAB">
        <w:rPr>
          <w:b/>
          <w:bCs/>
        </w:rPr>
        <w:t xml:space="preserve"> on the next page</w:t>
      </w:r>
      <w:r>
        <w:rPr>
          <w:noProof/>
        </w:rPr>
        <w:t xml:space="preserve"> </w:t>
      </w:r>
    </w:p>
    <w:p w14:paraId="63A981A3" w14:textId="77777777" w:rsidR="00A67548" w:rsidRDefault="00A67548" w:rsidP="00031899">
      <w:pPr>
        <w:spacing w:line="324" w:lineRule="auto"/>
        <w:ind w:left="4500"/>
      </w:pPr>
    </w:p>
    <w:p w14:paraId="2403D86C" w14:textId="77777777" w:rsidR="00A67548" w:rsidRDefault="00A67548" w:rsidP="00031899">
      <w:pPr>
        <w:spacing w:line="324" w:lineRule="auto"/>
        <w:ind w:left="4500"/>
      </w:pPr>
    </w:p>
    <w:p w14:paraId="0BC4D0B2" w14:textId="73DFE2E1" w:rsidR="00A67548" w:rsidRPr="009B2E41" w:rsidRDefault="009B2E41" w:rsidP="00AA64DB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 w:rsidRPr="00DD52D5">
        <w:rPr>
          <w:noProof/>
          <w:sz w:val="36"/>
          <w:szCs w:val="28"/>
          <w:lang w:eastAsia="en-NZ"/>
        </w:rPr>
        <w:lastRenderedPageBreak/>
        <w:drawing>
          <wp:anchor distT="0" distB="0" distL="114300" distR="114300" simplePos="0" relativeHeight="253243392" behindDoc="0" locked="0" layoutInCell="1" allowOverlap="1" wp14:anchorId="42E34DAD" wp14:editId="0F0B0723">
            <wp:simplePos x="0" y="0"/>
            <wp:positionH relativeFrom="column">
              <wp:posOffset>276860</wp:posOffset>
            </wp:positionH>
            <wp:positionV relativeFrom="paragraph">
              <wp:posOffset>110490</wp:posOffset>
            </wp:positionV>
            <wp:extent cx="692727" cy="627937"/>
            <wp:effectExtent l="0" t="0" r="0" b="1270"/>
            <wp:wrapNone/>
            <wp:docPr id="1875226846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1667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27" cy="62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DB">
        <w:rPr>
          <w:b/>
          <w:bCs/>
        </w:rPr>
        <w:t>10.</w:t>
      </w:r>
      <w:r>
        <w:rPr>
          <w:b/>
          <w:bCs/>
        </w:rPr>
        <w:t xml:space="preserve">  </w:t>
      </w:r>
      <w:r w:rsidR="00A67548" w:rsidRPr="009B2E41">
        <w:rPr>
          <w:b/>
          <w:bCs/>
        </w:rPr>
        <w:t xml:space="preserve">What answers best fit you? </w:t>
      </w:r>
    </w:p>
    <w:p w14:paraId="1886FD7B" w14:textId="26762118" w:rsidR="00A67548" w:rsidRPr="00DD52D5" w:rsidRDefault="00A67548" w:rsidP="00A67548">
      <w:pPr>
        <w:rPr>
          <w:sz w:val="36"/>
          <w:szCs w:val="28"/>
        </w:rPr>
      </w:pPr>
    </w:p>
    <w:p w14:paraId="0DB70FBC" w14:textId="77777777" w:rsidR="00A67548" w:rsidRDefault="00A67548" w:rsidP="00A67548">
      <w:pPr>
        <w:spacing w:line="312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Tick the box that is right for you:</w:t>
      </w:r>
    </w:p>
    <w:p w14:paraId="07DC19AF" w14:textId="01148E61" w:rsidR="00A67548" w:rsidRDefault="009B2E41" w:rsidP="00031899">
      <w:pPr>
        <w:spacing w:line="324" w:lineRule="auto"/>
        <w:ind w:left="4500"/>
      </w:pPr>
      <w:r w:rsidRPr="00EA16C9">
        <w:rPr>
          <w:noProof/>
          <w:sz w:val="28"/>
          <w:szCs w:val="20"/>
        </w:rPr>
        <w:drawing>
          <wp:anchor distT="0" distB="0" distL="114300" distR="114300" simplePos="0" relativeHeight="252782592" behindDoc="0" locked="0" layoutInCell="1" allowOverlap="1" wp14:anchorId="1968EA4F" wp14:editId="2DD2E795">
            <wp:simplePos x="0" y="0"/>
            <wp:positionH relativeFrom="column">
              <wp:posOffset>-3175</wp:posOffset>
            </wp:positionH>
            <wp:positionV relativeFrom="paragraph">
              <wp:posOffset>190500</wp:posOffset>
            </wp:positionV>
            <wp:extent cx="1439545" cy="1439545"/>
            <wp:effectExtent l="0" t="0" r="8255" b="0"/>
            <wp:wrapNone/>
            <wp:docPr id="1508848164" name="Pictur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48164" name="Picture 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DBC96" w14:textId="605E158B" w:rsidR="00A67548" w:rsidRDefault="009B2E41" w:rsidP="00031899">
      <w:pPr>
        <w:spacing w:line="324" w:lineRule="auto"/>
        <w:ind w:left="4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16D9B56C" wp14:editId="6ADE974E">
                <wp:simplePos x="0" y="0"/>
                <wp:positionH relativeFrom="column">
                  <wp:posOffset>2286000</wp:posOffset>
                </wp:positionH>
                <wp:positionV relativeFrom="paragraph">
                  <wp:posOffset>314960</wp:posOffset>
                </wp:positionV>
                <wp:extent cx="359410" cy="359410"/>
                <wp:effectExtent l="0" t="0" r="21590" b="21590"/>
                <wp:wrapNone/>
                <wp:docPr id="113525470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34BD8A" w14:textId="77777777" w:rsidR="009B2E41" w:rsidRDefault="009B2E41" w:rsidP="009B2E4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9B56C" id="_x0000_s1048" style="position:absolute;left:0;text-align:left;margin-left:180pt;margin-top:24.8pt;width:28.3pt;height:28.3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" filled="f" strokecolor="windowText" strokeweight="1pt">
                <v:textbox>
                  <w:txbxContent>
                    <w:p w14:paraId="4834BD8A" w14:textId="77777777" w:rsidR="009B2E41" w:rsidRDefault="009B2E41" w:rsidP="009B2E41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133B237" w14:textId="0F76EC90" w:rsidR="00842EC8" w:rsidRDefault="00E20E26" w:rsidP="00031899">
      <w:pPr>
        <w:spacing w:line="324" w:lineRule="auto"/>
        <w:ind w:left="4500"/>
      </w:pPr>
      <w:r>
        <w:t>d</w:t>
      </w:r>
      <w:r w:rsidRPr="43FDAFB4">
        <w:t xml:space="preserve">isability </w:t>
      </w:r>
      <w:r w:rsidR="00842EC8" w:rsidRPr="001B31B8">
        <w:t>advocate</w:t>
      </w:r>
      <w:r w:rsidR="001B31B8">
        <w:t xml:space="preserve"> / somebody who speaks up for </w:t>
      </w:r>
      <w:r w:rsidR="001923A0">
        <w:t>disabled people.</w:t>
      </w:r>
    </w:p>
    <w:p w14:paraId="360C3DC8" w14:textId="77D7A706" w:rsidR="00EF68F8" w:rsidRDefault="00873443" w:rsidP="009B2E41">
      <w:pPr>
        <w:spacing w:line="324" w:lineRule="auto"/>
      </w:pPr>
      <w:r>
        <w:rPr>
          <w:b/>
          <w:bCs/>
          <w:noProof/>
        </w:rPr>
        <w:drawing>
          <wp:anchor distT="0" distB="0" distL="114300" distR="114300" simplePos="0" relativeHeight="253056000" behindDoc="0" locked="0" layoutInCell="1" allowOverlap="1" wp14:anchorId="7D43C101" wp14:editId="6743C469">
            <wp:simplePos x="0" y="0"/>
            <wp:positionH relativeFrom="column">
              <wp:posOffset>0</wp:posOffset>
            </wp:positionH>
            <wp:positionV relativeFrom="paragraph">
              <wp:posOffset>244774</wp:posOffset>
            </wp:positionV>
            <wp:extent cx="1440000" cy="1272643"/>
            <wp:effectExtent l="0" t="0" r="0" b="0"/>
            <wp:wrapNone/>
            <wp:docPr id="996848092" name="Picture 2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48092" name="Picture 2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7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A4A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33ED199" wp14:editId="7BE19F54">
                <wp:simplePos x="0" y="0"/>
                <wp:positionH relativeFrom="column">
                  <wp:posOffset>2302221</wp:posOffset>
                </wp:positionH>
                <wp:positionV relativeFrom="paragraph">
                  <wp:posOffset>351811</wp:posOffset>
                </wp:positionV>
                <wp:extent cx="359410" cy="359410"/>
                <wp:effectExtent l="0" t="0" r="21590" b="21590"/>
                <wp:wrapNone/>
                <wp:docPr id="200865573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A32AF5" w14:textId="77777777" w:rsidR="00D67A4A" w:rsidRDefault="00D67A4A" w:rsidP="00D67A4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ED199" id="_x0000_s1049" style="position:absolute;left:0;text-align:left;margin-left:181.3pt;margin-top:27.7pt;width:28.3pt;height:28.3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" filled="f" strokecolor="windowText" strokeweight="1pt">
                <v:textbox>
                  <w:txbxContent>
                    <w:p w14:paraId="37A32AF5" w14:textId="77777777" w:rsidR="00D67A4A" w:rsidRDefault="00D67A4A" w:rsidP="00D67A4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748B96E" w14:textId="79F4D271" w:rsidR="00842EC8" w:rsidRDefault="00E20E26" w:rsidP="00031899">
      <w:pPr>
        <w:spacing w:line="324" w:lineRule="auto"/>
        <w:ind w:left="4500"/>
      </w:pPr>
      <w:r>
        <w:t xml:space="preserve">other </w:t>
      </w:r>
      <w:r w:rsidR="00D67A4A">
        <w:t xml:space="preserve">– please </w:t>
      </w:r>
      <w:r w:rsidR="00C21E92">
        <w:t>put</w:t>
      </w:r>
      <w:r w:rsidR="005B6AF5">
        <w:t xml:space="preserve"> </w:t>
      </w:r>
      <w:r w:rsidR="00C21E92">
        <w:t>your answer</w:t>
      </w:r>
      <w:r w:rsidR="00D67A4A">
        <w:t xml:space="preserve"> in the box</w:t>
      </w:r>
      <w:r>
        <w:t xml:space="preserve">: </w:t>
      </w:r>
    </w:p>
    <w:p w14:paraId="02CDCFD6" w14:textId="54FD2F41" w:rsidR="005D7EEC" w:rsidRDefault="005D7EEC" w:rsidP="00842EC8"/>
    <w:p w14:paraId="4D011107" w14:textId="4CEBAC6D" w:rsidR="00EF68F8" w:rsidRDefault="00873443" w:rsidP="00842EC8"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5941F0F" wp14:editId="19AA41AB">
                <wp:simplePos x="0" y="0"/>
                <wp:positionH relativeFrom="column">
                  <wp:posOffset>2345167</wp:posOffset>
                </wp:positionH>
                <wp:positionV relativeFrom="paragraph">
                  <wp:posOffset>220569</wp:posOffset>
                </wp:positionV>
                <wp:extent cx="3369833" cy="2762026"/>
                <wp:effectExtent l="0" t="0" r="21590" b="19685"/>
                <wp:wrapNone/>
                <wp:docPr id="171047259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833" cy="27620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DDED0" id="Rectangle 5" o:spid="_x0000_s1026" style="position:absolute;margin-left:184.65pt;margin-top:17.35pt;width:265.35pt;height:217.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" filled="f" strokecolor="windowText" strokeweight="1pt"/>
            </w:pict>
          </mc:Fallback>
        </mc:AlternateContent>
      </w:r>
    </w:p>
    <w:p w14:paraId="50F877A7" w14:textId="407AB52A" w:rsidR="00E00754" w:rsidRDefault="00E00754" w:rsidP="00842EC8"/>
    <w:p w14:paraId="6FF6EE05" w14:textId="2CACED33" w:rsidR="00EF68F8" w:rsidRDefault="00EF68F8" w:rsidP="00842EC8"/>
    <w:p w14:paraId="4E97AE14" w14:textId="3E47622A" w:rsidR="00633768" w:rsidRDefault="00E00754" w:rsidP="00E32822">
      <w:pPr>
        <w:pStyle w:val="Heading1"/>
        <w:rPr>
          <w:lang w:eastAsia="en-NZ"/>
        </w:rPr>
      </w:pPr>
      <w:bookmarkStart w:id="22" w:name="_What_happens_next"/>
      <w:bookmarkEnd w:id="22"/>
      <w:r>
        <w:br w:type="column"/>
      </w:r>
      <w:r w:rsidR="005A559F" w:rsidRPr="00014F05">
        <w:rPr>
          <w:bCs/>
        </w:rPr>
        <w:lastRenderedPageBreak/>
        <w:t xml:space="preserve"> </w:t>
      </w:r>
      <w:bookmarkStart w:id="23" w:name="_More_information"/>
      <w:bookmarkStart w:id="24" w:name="MoreInformation"/>
      <w:bookmarkEnd w:id="23"/>
      <w:r w:rsidR="00967CC7">
        <w:rPr>
          <w:lang w:eastAsia="en-NZ"/>
        </w:rPr>
        <w:t>Send us your feedback</w:t>
      </w:r>
    </w:p>
    <w:bookmarkEnd w:id="24"/>
    <w:p w14:paraId="678E5112" w14:textId="216435A5" w:rsidR="00BF0721" w:rsidRPr="00B037B0" w:rsidRDefault="00822D23" w:rsidP="00633768">
      <w:pPr>
        <w:rPr>
          <w:rFonts w:eastAsia="Times New Roman"/>
          <w:lang w:eastAsia="en-NZ"/>
        </w:rPr>
      </w:pPr>
      <w:r w:rsidRPr="00B037B0">
        <w:rPr>
          <w:noProof/>
          <w:sz w:val="44"/>
          <w:szCs w:val="36"/>
        </w:rPr>
        <w:drawing>
          <wp:anchor distT="0" distB="0" distL="114300" distR="114300" simplePos="0" relativeHeight="252575744" behindDoc="0" locked="0" layoutInCell="1" allowOverlap="1" wp14:anchorId="7F649F46" wp14:editId="13F2DE38">
            <wp:simplePos x="0" y="0"/>
            <wp:positionH relativeFrom="column">
              <wp:posOffset>2944</wp:posOffset>
            </wp:positionH>
            <wp:positionV relativeFrom="paragraph">
              <wp:posOffset>302895</wp:posOffset>
            </wp:positionV>
            <wp:extent cx="1260763" cy="1260763"/>
            <wp:effectExtent l="0" t="0" r="0" b="0"/>
            <wp:wrapNone/>
            <wp:docPr id="278608864" name="Picture 1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08864" name="Picture 1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763" cy="126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EAA52" w14:textId="2A566226" w:rsidR="00564672" w:rsidRPr="00B037B0" w:rsidRDefault="00564672" w:rsidP="00633768">
      <w:pPr>
        <w:rPr>
          <w:rFonts w:eastAsia="Times New Roman"/>
          <w:lang w:eastAsia="en-NZ"/>
        </w:rPr>
      </w:pPr>
    </w:p>
    <w:p w14:paraId="7669154B" w14:textId="10AB9448" w:rsidR="00564672" w:rsidRDefault="00564672" w:rsidP="00564672">
      <w:r>
        <w:t xml:space="preserve">Thank you for taking the time to </w:t>
      </w:r>
      <w:r w:rsidR="00DE09F6">
        <w:t>complete this survey</w:t>
      </w:r>
      <w:r>
        <w:t>.</w:t>
      </w:r>
    </w:p>
    <w:p w14:paraId="70EF978B" w14:textId="2ACAF796" w:rsidR="00DE09F6" w:rsidRPr="00B037B0" w:rsidRDefault="00DE09F6" w:rsidP="00564672">
      <w:pPr>
        <w:rPr>
          <w:sz w:val="24"/>
          <w:szCs w:val="16"/>
        </w:rPr>
      </w:pPr>
    </w:p>
    <w:p w14:paraId="1B1622FD" w14:textId="6ACB7EB2" w:rsidR="00F03172" w:rsidRPr="00B037B0" w:rsidRDefault="00B037B0" w:rsidP="007E63E7">
      <w:pPr>
        <w:rPr>
          <w:sz w:val="24"/>
          <w:szCs w:val="16"/>
        </w:rPr>
      </w:pPr>
      <w:r w:rsidRPr="00B037B0">
        <w:rPr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3256704" behindDoc="1" locked="0" layoutInCell="1" allowOverlap="1" wp14:anchorId="5A397874" wp14:editId="196E6C95">
                <wp:simplePos x="0" y="0"/>
                <wp:positionH relativeFrom="margin">
                  <wp:posOffset>2171700</wp:posOffset>
                </wp:positionH>
                <wp:positionV relativeFrom="page">
                  <wp:posOffset>3425479</wp:posOffset>
                </wp:positionV>
                <wp:extent cx="3599815" cy="762000"/>
                <wp:effectExtent l="0" t="0" r="635" b="0"/>
                <wp:wrapNone/>
                <wp:docPr id="9275797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6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4D6FB" id="Rectangle 1" o:spid="_x0000_s1026" alt="&quot;&quot;" style="position:absolute;margin-left:171pt;margin-top:269.7pt;width:283.45pt;height:60pt;z-index:-2500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" fillcolor="#ffe599 [1303]" stroked="f" strokeweight="1pt">
                <w10:wrap anchorx="margin" anchory="page"/>
              </v:rect>
            </w:pict>
          </mc:Fallback>
        </mc:AlternateContent>
      </w:r>
    </w:p>
    <w:p w14:paraId="6CC221F9" w14:textId="699DEE4A" w:rsidR="007E63E7" w:rsidRDefault="007435B9" w:rsidP="007E63E7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2599296" behindDoc="0" locked="0" layoutInCell="1" allowOverlap="1" wp14:anchorId="2AD87A9D" wp14:editId="7F199840">
            <wp:simplePos x="0" y="0"/>
            <wp:positionH relativeFrom="column">
              <wp:posOffset>137160</wp:posOffset>
            </wp:positionH>
            <wp:positionV relativeFrom="paragraph">
              <wp:posOffset>-60960</wp:posOffset>
            </wp:positionV>
            <wp:extent cx="1097612" cy="1097280"/>
            <wp:effectExtent l="0" t="0" r="7620" b="7620"/>
            <wp:wrapNone/>
            <wp:docPr id="1932974367" name="Picture 33" descr="Calendar page showing 7 Aug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74367" name="Picture 33" descr="Calendar page showing 7 August"/>
                    <pic:cNvPicPr>
                      <a:picLocks noChangeAspect="1"/>
                    </pic:cNvPicPr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61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D58">
        <w:t>Please send us your survey answers by</w:t>
      </w:r>
      <w:r>
        <w:t xml:space="preserve"> </w:t>
      </w:r>
      <w:r w:rsidR="007E63E7" w:rsidRPr="410803B1">
        <w:rPr>
          <w:b/>
          <w:bCs/>
        </w:rPr>
        <w:t>Friday 7 August 2026</w:t>
      </w:r>
      <w:r w:rsidR="007E63E7">
        <w:t>.</w:t>
      </w:r>
      <w:r w:rsidRPr="007435B9">
        <w:rPr>
          <w:noProof/>
        </w:rPr>
        <w:t xml:space="preserve"> </w:t>
      </w:r>
    </w:p>
    <w:p w14:paraId="198054EE" w14:textId="77777777" w:rsidR="00A229FC" w:rsidRDefault="00A229FC" w:rsidP="007E63E7"/>
    <w:p w14:paraId="1C98205B" w14:textId="420DAF5F" w:rsidR="00A229FC" w:rsidRDefault="00A229FC" w:rsidP="007E63E7"/>
    <w:p w14:paraId="762133F3" w14:textId="62A6DA22" w:rsidR="003F133C" w:rsidRDefault="00B037B0" w:rsidP="007435B9">
      <w:r>
        <w:rPr>
          <w:noProof/>
        </w:rPr>
        <w:drawing>
          <wp:anchor distT="0" distB="0" distL="114300" distR="114300" simplePos="0" relativeHeight="252595200" behindDoc="0" locked="0" layoutInCell="1" allowOverlap="1" wp14:anchorId="4485F054" wp14:editId="01DFBB1A">
            <wp:simplePos x="0" y="0"/>
            <wp:positionH relativeFrom="column">
              <wp:posOffset>138545</wp:posOffset>
            </wp:positionH>
            <wp:positionV relativeFrom="paragraph">
              <wp:posOffset>77239</wp:posOffset>
            </wp:positionV>
            <wp:extent cx="1235825" cy="1235825"/>
            <wp:effectExtent l="0" t="0" r="2540" b="2540"/>
            <wp:wrapNone/>
            <wp:docPr id="1802358949" name="Picture 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58949" name="Picture 1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825" cy="123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3E7">
        <w:t xml:space="preserve">You can </w:t>
      </w:r>
      <w:r w:rsidR="008F59FA">
        <w:t xml:space="preserve">send us </w:t>
      </w:r>
      <w:r w:rsidR="007E63E7">
        <w:t>feedback by</w:t>
      </w:r>
      <w:r w:rsidR="007435B9">
        <w:t xml:space="preserve"> </w:t>
      </w:r>
      <w:r w:rsidR="007E63E7" w:rsidRPr="00DB5DAC">
        <w:rPr>
          <w:b/>
          <w:bCs/>
        </w:rPr>
        <w:t>emailing</w:t>
      </w:r>
      <w:r w:rsidR="007E63E7">
        <w:t xml:space="preserve"> </w:t>
      </w:r>
      <w:r w:rsidR="003F133C">
        <w:t xml:space="preserve">your </w:t>
      </w:r>
      <w:r w:rsidR="00093717">
        <w:t>survey</w:t>
      </w:r>
      <w:r w:rsidR="003F133C">
        <w:t xml:space="preserve"> to us at: </w:t>
      </w:r>
    </w:p>
    <w:p w14:paraId="6E9E3468" w14:textId="7F235ED7" w:rsidR="007E63E7" w:rsidRPr="007435B9" w:rsidRDefault="007435B9" w:rsidP="007435B9">
      <w:pPr>
        <w:pStyle w:val="Listtoplevel"/>
        <w:numPr>
          <w:ilvl w:val="0"/>
          <w:numId w:val="0"/>
        </w:numPr>
        <w:ind w:left="4253" w:hanging="567"/>
        <w:rPr>
          <w:b/>
          <w:bCs/>
        </w:rPr>
      </w:pPr>
      <w:hyperlink r:id="rId144" w:history="1">
        <w:r w:rsidRPr="007435B9">
          <w:rPr>
            <w:rStyle w:val="Hyperlink"/>
            <w:b/>
            <w:bCs/>
            <w:color w:val="auto"/>
            <w:u w:val="none"/>
          </w:rPr>
          <w:t>web.standards@gdda.govt.nz</w:t>
        </w:r>
      </w:hyperlink>
      <w:r w:rsidR="007E63E7" w:rsidRPr="007435B9">
        <w:rPr>
          <w:b/>
          <w:bCs/>
        </w:rPr>
        <w:t xml:space="preserve"> </w:t>
      </w:r>
    </w:p>
    <w:p w14:paraId="6CE29DBF" w14:textId="0ECE0C84" w:rsidR="00AC6974" w:rsidRPr="00AD621F" w:rsidRDefault="00B037B0" w:rsidP="007E63E7">
      <w:pPr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3257728" behindDoc="0" locked="0" layoutInCell="1" allowOverlap="1" wp14:anchorId="2B051420" wp14:editId="3FDC4F6C">
            <wp:simplePos x="0" y="0"/>
            <wp:positionH relativeFrom="column">
              <wp:posOffset>-456680</wp:posOffset>
            </wp:positionH>
            <wp:positionV relativeFrom="paragraph">
              <wp:posOffset>425450</wp:posOffset>
            </wp:positionV>
            <wp:extent cx="2449295" cy="1731819"/>
            <wp:effectExtent l="0" t="0" r="0" b="0"/>
            <wp:wrapNone/>
            <wp:docPr id="186325618" name="Picture 175" descr=" A red and white postbox with an envelope sticking out of the front s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5618" name="Picture 175" descr=" A red and white postbox with an envelope sticking out of the front slot"/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95" cy="173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3E39F" w14:textId="399DF3F5" w:rsidR="008F59FA" w:rsidRPr="00AD621F" w:rsidRDefault="008F59FA" w:rsidP="007E63E7">
      <w:pPr>
        <w:rPr>
          <w:sz w:val="28"/>
          <w:szCs w:val="20"/>
        </w:rPr>
      </w:pPr>
    </w:p>
    <w:p w14:paraId="2901B430" w14:textId="0F1409F1" w:rsidR="008F59FA" w:rsidRDefault="008F59FA" w:rsidP="007E63E7">
      <w:r>
        <w:t xml:space="preserve">You can also </w:t>
      </w:r>
      <w:r w:rsidRPr="00DB5DAC">
        <w:rPr>
          <w:b/>
          <w:bCs/>
        </w:rPr>
        <w:t>post</w:t>
      </w:r>
      <w:r w:rsidR="00DB5DAC" w:rsidRPr="00967CC7">
        <w:t xml:space="preserve"> your survey </w:t>
      </w:r>
      <w:r w:rsidR="00967CC7" w:rsidRPr="00967CC7">
        <w:t>answers</w:t>
      </w:r>
      <w:r w:rsidRPr="00967CC7">
        <w:t xml:space="preserve"> to:</w:t>
      </w:r>
    </w:p>
    <w:p w14:paraId="0EE3D738" w14:textId="71C0B9D7" w:rsidR="00B037B0" w:rsidRPr="00B037B0" w:rsidRDefault="00B037B0" w:rsidP="007E63E7">
      <w:pPr>
        <w:rPr>
          <w:sz w:val="16"/>
          <w:szCs w:val="8"/>
        </w:rPr>
      </w:pPr>
    </w:p>
    <w:p w14:paraId="760AFFB8" w14:textId="77777777" w:rsidR="00AD621F" w:rsidRPr="00AD621F" w:rsidRDefault="00AD621F" w:rsidP="00AD621F">
      <w:pPr>
        <w:rPr>
          <w:b/>
          <w:bCs/>
          <w:lang w:val="en-NZ"/>
        </w:rPr>
      </w:pPr>
      <w:r w:rsidRPr="00AD621F">
        <w:rPr>
          <w:b/>
          <w:bCs/>
          <w:lang w:val="en-NZ"/>
        </w:rPr>
        <w:t>Web Standards Team</w:t>
      </w:r>
    </w:p>
    <w:p w14:paraId="1F0125B7" w14:textId="77777777" w:rsidR="00AD621F" w:rsidRPr="00AD621F" w:rsidRDefault="00AD621F" w:rsidP="00AD621F">
      <w:pPr>
        <w:ind w:right="-330"/>
        <w:rPr>
          <w:b/>
          <w:bCs/>
          <w:lang w:val="en-NZ"/>
        </w:rPr>
      </w:pPr>
      <w:r w:rsidRPr="00AD621F">
        <w:rPr>
          <w:b/>
          <w:bCs/>
          <w:lang w:val="en-NZ"/>
        </w:rPr>
        <w:t>Government Digital Delivery Agency</w:t>
      </w:r>
    </w:p>
    <w:p w14:paraId="0A10984E" w14:textId="77777777" w:rsidR="00AD621F" w:rsidRPr="00AD621F" w:rsidRDefault="00AD621F" w:rsidP="00AD621F">
      <w:pPr>
        <w:rPr>
          <w:b/>
          <w:bCs/>
          <w:lang w:val="en-NZ"/>
        </w:rPr>
      </w:pPr>
      <w:r w:rsidRPr="00AD621F">
        <w:rPr>
          <w:b/>
          <w:bCs/>
          <w:lang w:val="en-NZ"/>
        </w:rPr>
        <w:t>Public Service Commission</w:t>
      </w:r>
    </w:p>
    <w:p w14:paraId="39AF8C01" w14:textId="77777777" w:rsidR="00AD621F" w:rsidRPr="00AD621F" w:rsidRDefault="00AD621F" w:rsidP="00AD621F">
      <w:pPr>
        <w:rPr>
          <w:b/>
          <w:bCs/>
          <w:lang w:val="en-NZ"/>
        </w:rPr>
      </w:pPr>
      <w:r w:rsidRPr="00AD621F">
        <w:rPr>
          <w:b/>
          <w:bCs/>
          <w:lang w:val="en-NZ"/>
        </w:rPr>
        <w:t>PO Box 329</w:t>
      </w:r>
    </w:p>
    <w:p w14:paraId="1E9AC786" w14:textId="77777777" w:rsidR="00AD621F" w:rsidRPr="00AD621F" w:rsidRDefault="00AD621F" w:rsidP="00AD621F">
      <w:pPr>
        <w:rPr>
          <w:b/>
          <w:bCs/>
          <w:lang w:val="en-NZ"/>
        </w:rPr>
      </w:pPr>
      <w:r w:rsidRPr="00AD621F">
        <w:rPr>
          <w:b/>
          <w:bCs/>
          <w:lang w:val="en-NZ"/>
        </w:rPr>
        <w:t>Wellington 6140</w:t>
      </w:r>
    </w:p>
    <w:p w14:paraId="091BA0DD" w14:textId="0045CAB9" w:rsidR="003F133C" w:rsidRDefault="00195FCF" w:rsidP="007E63E7">
      <w:r>
        <w:rPr>
          <w:noProof/>
        </w:rPr>
        <w:lastRenderedPageBreak/>
        <w:drawing>
          <wp:anchor distT="0" distB="0" distL="114300" distR="114300" simplePos="0" relativeHeight="252585984" behindDoc="0" locked="0" layoutInCell="1" allowOverlap="1" wp14:anchorId="107EBC1B" wp14:editId="29BC8237">
            <wp:simplePos x="0" y="0"/>
            <wp:positionH relativeFrom="column">
              <wp:posOffset>1905</wp:posOffset>
            </wp:positionH>
            <wp:positionV relativeFrom="paragraph">
              <wp:posOffset>208280</wp:posOffset>
            </wp:positionV>
            <wp:extent cx="1620000" cy="1646922"/>
            <wp:effectExtent l="0" t="0" r="0" b="0"/>
            <wp:wrapNone/>
            <wp:docPr id="1473137129" name="Picture 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37129" name="Picture 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46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3C">
        <w:t>Information</w:t>
      </w:r>
      <w:r w:rsidR="007E63E7">
        <w:t xml:space="preserve"> you share </w:t>
      </w:r>
      <w:r w:rsidR="003F133C">
        <w:t xml:space="preserve">with us </w:t>
      </w:r>
      <w:r w:rsidR="007E63E7">
        <w:t>will be treated with</w:t>
      </w:r>
      <w:r w:rsidR="003F133C">
        <w:t>:</w:t>
      </w:r>
    </w:p>
    <w:p w14:paraId="34EA68E6" w14:textId="0CC35466" w:rsidR="003F133C" w:rsidRDefault="007E63E7" w:rsidP="003F133C">
      <w:pPr>
        <w:pStyle w:val="Listtoplevel"/>
      </w:pPr>
      <w:r>
        <w:t>care</w:t>
      </w:r>
    </w:p>
    <w:p w14:paraId="6CC4D9AA" w14:textId="03F6FA3B" w:rsidR="00AC6974" w:rsidRDefault="007E63E7" w:rsidP="003F133C">
      <w:pPr>
        <w:pStyle w:val="Listtoplevel"/>
      </w:pPr>
      <w:r>
        <w:t xml:space="preserve">respect. </w:t>
      </w:r>
    </w:p>
    <w:p w14:paraId="2B3D5641" w14:textId="27A67FD7" w:rsidR="007435B9" w:rsidRDefault="007435B9">
      <w:pPr>
        <w:spacing w:line="240" w:lineRule="auto"/>
        <w:ind w:left="0"/>
      </w:pPr>
    </w:p>
    <w:p w14:paraId="76629E50" w14:textId="77777777" w:rsidR="00230FAE" w:rsidRDefault="00230FAE">
      <w:pPr>
        <w:spacing w:line="240" w:lineRule="auto"/>
        <w:ind w:left="0"/>
      </w:pPr>
    </w:p>
    <w:p w14:paraId="79AD7E2A" w14:textId="0BE28103" w:rsidR="00EB4F61" w:rsidRDefault="00F914D3" w:rsidP="007E63E7">
      <w:r>
        <w:rPr>
          <w:noProof/>
        </w:rPr>
        <w:drawing>
          <wp:anchor distT="0" distB="0" distL="114300" distR="114300" simplePos="0" relativeHeight="252592128" behindDoc="0" locked="0" layoutInCell="1" allowOverlap="1" wp14:anchorId="135EFB23" wp14:editId="62747BC1">
            <wp:simplePos x="0" y="0"/>
            <wp:positionH relativeFrom="column">
              <wp:posOffset>-180340</wp:posOffset>
            </wp:positionH>
            <wp:positionV relativeFrom="paragraph">
              <wp:posOffset>156845</wp:posOffset>
            </wp:positionV>
            <wp:extent cx="1619885" cy="1619885"/>
            <wp:effectExtent l="0" t="0" r="0" b="0"/>
            <wp:wrapNone/>
            <wp:docPr id="2005589244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89244" name="Picture 1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3E7">
        <w:t xml:space="preserve">You can find more about how information is </w:t>
      </w:r>
      <w:r w:rsidR="00EB4F61">
        <w:t>used by visiting</w:t>
      </w:r>
      <w:r w:rsidR="007E63E7">
        <w:t xml:space="preserve"> our </w:t>
      </w:r>
      <w:r w:rsidR="007E63E7" w:rsidRPr="410803B1">
        <w:rPr>
          <w:b/>
          <w:bCs/>
        </w:rPr>
        <w:t xml:space="preserve">privacy </w:t>
      </w:r>
      <w:r w:rsidR="007E63E7" w:rsidRPr="00195FCF">
        <w:t xml:space="preserve">statement page </w:t>
      </w:r>
      <w:r w:rsidR="00EB4F61" w:rsidRPr="00195FCF">
        <w:t>at</w:t>
      </w:r>
      <w:r w:rsidR="00EB4F61">
        <w:t xml:space="preserve"> this </w:t>
      </w:r>
      <w:r w:rsidR="00EB4F61" w:rsidRPr="00793FB0">
        <w:rPr>
          <w:b/>
          <w:bCs/>
        </w:rPr>
        <w:t>website</w:t>
      </w:r>
      <w:r w:rsidR="00EB4F61">
        <w:t xml:space="preserve">: </w:t>
      </w:r>
    </w:p>
    <w:p w14:paraId="6F5B4F5E" w14:textId="7C184A05" w:rsidR="00EB4F61" w:rsidRDefault="00EB4F61" w:rsidP="007E63E7"/>
    <w:p w14:paraId="22E0A63B" w14:textId="52724BE9" w:rsidR="007E63E7" w:rsidRPr="00230FAE" w:rsidRDefault="00E83FC9" w:rsidP="007E63E7">
      <w:pPr>
        <w:rPr>
          <w:b/>
          <w:bCs/>
        </w:rPr>
      </w:pPr>
      <w:r w:rsidRPr="00230FAE">
        <w:rPr>
          <w:noProof/>
        </w:rPr>
        <w:drawing>
          <wp:anchor distT="0" distB="0" distL="114300" distR="114300" simplePos="0" relativeHeight="252591104" behindDoc="0" locked="0" layoutInCell="1" allowOverlap="1" wp14:anchorId="7E41EA32" wp14:editId="427A21EE">
            <wp:simplePos x="0" y="0"/>
            <wp:positionH relativeFrom="column">
              <wp:posOffset>0</wp:posOffset>
            </wp:positionH>
            <wp:positionV relativeFrom="paragraph">
              <wp:posOffset>559070</wp:posOffset>
            </wp:positionV>
            <wp:extent cx="1440000" cy="1620000"/>
            <wp:effectExtent l="0" t="0" r="8255" b="0"/>
            <wp:wrapNone/>
            <wp:docPr id="906515133" name="Picture 1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15133" name="Picture 1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8" w:history="1">
        <w:r w:rsidR="00230FAE" w:rsidRPr="00230FAE">
          <w:rPr>
            <w:rStyle w:val="Hyperlink"/>
            <w:b/>
            <w:bCs/>
            <w:color w:val="auto"/>
            <w:u w:val="none"/>
          </w:rPr>
          <w:t>www.digital.govt.nz/home/about-digital-govt-nz/privacy</w:t>
        </w:r>
      </w:hyperlink>
    </w:p>
    <w:p w14:paraId="31722D50" w14:textId="63110F82" w:rsidR="007435B9" w:rsidRDefault="007435B9" w:rsidP="007E63E7"/>
    <w:p w14:paraId="543EFDEF" w14:textId="4ADCA41E" w:rsidR="007435B9" w:rsidRDefault="00230FAE" w:rsidP="007E63E7"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26C5494D" wp14:editId="6CFA97FC">
                <wp:simplePos x="0" y="0"/>
                <wp:positionH relativeFrom="margin">
                  <wp:posOffset>2164080</wp:posOffset>
                </wp:positionH>
                <wp:positionV relativeFrom="page">
                  <wp:posOffset>6440170</wp:posOffset>
                </wp:positionV>
                <wp:extent cx="3599815" cy="838200"/>
                <wp:effectExtent l="0" t="0" r="635" b="0"/>
                <wp:wrapNone/>
                <wp:docPr id="189529606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38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6DA4B" id="Rectangle 1" o:spid="_x0000_s1026" alt="&quot;&quot;" style="position:absolute;margin-left:170.4pt;margin-top:507.1pt;width:283.45pt;height:66pt;z-index:-25072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" fillcolor="#bdd6ee [1304]" stroked="f" strokeweight="1pt">
                <w10:wrap anchorx="margin" anchory="page"/>
              </v:rect>
            </w:pict>
          </mc:Fallback>
        </mc:AlternateContent>
      </w:r>
    </w:p>
    <w:p w14:paraId="47A1436B" w14:textId="76DC7D93" w:rsidR="00195FCF" w:rsidRDefault="00195FCF" w:rsidP="007E63E7">
      <w:r>
        <w:t xml:space="preserve">Here </w:t>
      </w:r>
      <w:r w:rsidRPr="00195FCF">
        <w:rPr>
          <w:b/>
          <w:bCs/>
        </w:rPr>
        <w:t>privacy</w:t>
      </w:r>
      <w:r>
        <w:t xml:space="preserve"> is keeping information about you safe. </w:t>
      </w:r>
    </w:p>
    <w:p w14:paraId="742145C0" w14:textId="171F178A" w:rsidR="00AC6974" w:rsidRDefault="00AC6974" w:rsidP="007E63E7"/>
    <w:p w14:paraId="5D8761DC" w14:textId="33304E0F" w:rsidR="00195FCF" w:rsidRDefault="00195FCF" w:rsidP="007E63E7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590080" behindDoc="0" locked="0" layoutInCell="1" allowOverlap="1" wp14:anchorId="3C0D5D5D" wp14:editId="32C4C9B0">
            <wp:simplePos x="0" y="0"/>
            <wp:positionH relativeFrom="column">
              <wp:posOffset>167640</wp:posOffset>
            </wp:positionH>
            <wp:positionV relativeFrom="paragraph">
              <wp:posOffset>250190</wp:posOffset>
            </wp:positionV>
            <wp:extent cx="1080000" cy="1383605"/>
            <wp:effectExtent l="0" t="0" r="6350" b="7620"/>
            <wp:wrapNone/>
            <wp:docPr id="1339237128" name="Picture 1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37128" name="Picture 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8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647E6" w14:textId="77777777" w:rsidR="00967CC7" w:rsidRDefault="00AC6974" w:rsidP="00230FAE">
      <w:r>
        <w:t xml:space="preserve">This website is </w:t>
      </w:r>
      <w:r w:rsidRPr="00AC6974">
        <w:rPr>
          <w:b/>
          <w:bCs/>
        </w:rPr>
        <w:t>not</w:t>
      </w:r>
      <w:r>
        <w:t xml:space="preserve"> in Easy Read. </w:t>
      </w:r>
    </w:p>
    <w:p w14:paraId="70EF64D0" w14:textId="77777777" w:rsidR="00967CC7" w:rsidRDefault="00967CC7">
      <w:pPr>
        <w:spacing w:line="240" w:lineRule="auto"/>
        <w:ind w:left="0"/>
      </w:pPr>
      <w:r>
        <w:br w:type="page"/>
      </w:r>
    </w:p>
    <w:p w14:paraId="2AFB83F6" w14:textId="77777777" w:rsidR="00967CC7" w:rsidRDefault="00967CC7" w:rsidP="00967CC7">
      <w:pPr>
        <w:pStyle w:val="Heading1"/>
      </w:pPr>
      <w:bookmarkStart w:id="25" w:name="WhatHappensNext"/>
      <w:r>
        <w:lastRenderedPageBreak/>
        <w:t>What happens next</w:t>
      </w:r>
      <w:bookmarkEnd w:id="25"/>
    </w:p>
    <w:p w14:paraId="0E024CB6" w14:textId="77777777" w:rsidR="00967CC7" w:rsidRDefault="00967CC7" w:rsidP="00967CC7"/>
    <w:p w14:paraId="09459B84" w14:textId="77777777" w:rsidR="00967CC7" w:rsidRDefault="00967CC7" w:rsidP="00967CC7"/>
    <w:p w14:paraId="4E6BCFAC" w14:textId="38C3E2E5" w:rsidR="00967CC7" w:rsidRDefault="00967CC7" w:rsidP="00967CC7">
      <w:r>
        <w:rPr>
          <w:noProof/>
        </w:rPr>
        <w:drawing>
          <wp:anchor distT="0" distB="0" distL="114300" distR="114300" simplePos="0" relativeHeight="253265920" behindDoc="0" locked="0" layoutInCell="1" allowOverlap="1" wp14:anchorId="13C236FB" wp14:editId="3C981E07">
            <wp:simplePos x="0" y="0"/>
            <wp:positionH relativeFrom="column">
              <wp:posOffset>-360204</wp:posOffset>
            </wp:positionH>
            <wp:positionV relativeFrom="paragraph">
              <wp:posOffset>-119380</wp:posOffset>
            </wp:positionV>
            <wp:extent cx="1620000" cy="1145451"/>
            <wp:effectExtent l="0" t="0" r="0" b="0"/>
            <wp:wrapNone/>
            <wp:docPr id="1658482419" name="Picture 1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82419" name="Picture 1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After</w:t>
      </w:r>
      <w:r>
        <w:t xml:space="preserve"> the survey closes we will look carefully at all the feedback we have been sent.  </w:t>
      </w:r>
    </w:p>
    <w:p w14:paraId="190AE695" w14:textId="77777777" w:rsidR="00967CC7" w:rsidRDefault="00967CC7" w:rsidP="00967CC7">
      <w:r>
        <w:rPr>
          <w:noProof/>
        </w:rPr>
        <w:drawing>
          <wp:anchor distT="0" distB="0" distL="114300" distR="114300" simplePos="0" relativeHeight="253262848" behindDoc="0" locked="0" layoutInCell="1" allowOverlap="1" wp14:anchorId="269E78ED" wp14:editId="594B6615">
            <wp:simplePos x="0" y="0"/>
            <wp:positionH relativeFrom="column">
              <wp:posOffset>21515</wp:posOffset>
            </wp:positionH>
            <wp:positionV relativeFrom="paragraph">
              <wp:posOffset>321833</wp:posOffset>
            </wp:positionV>
            <wp:extent cx="1260000" cy="1260000"/>
            <wp:effectExtent l="0" t="0" r="0" b="0"/>
            <wp:wrapNone/>
            <wp:docPr id="1291289305" name="Picture 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89305" name="Picture 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CA796" w14:textId="77777777" w:rsidR="00967CC7" w:rsidRDefault="00967CC7" w:rsidP="00967CC7"/>
    <w:p w14:paraId="7BF60DF0" w14:textId="77777777" w:rsidR="00967CC7" w:rsidRDefault="00967CC7" w:rsidP="00967CC7">
      <w:r>
        <w:t>This feedback will support us to make the final DAS.</w:t>
      </w:r>
    </w:p>
    <w:p w14:paraId="2981B855" w14:textId="77777777" w:rsidR="00967CC7" w:rsidRDefault="00967CC7" w:rsidP="00967CC7"/>
    <w:p w14:paraId="7089705D" w14:textId="77777777" w:rsidR="00967CC7" w:rsidRDefault="00967CC7" w:rsidP="00967CC7"/>
    <w:p w14:paraId="63A897AB" w14:textId="77777777" w:rsidR="00967CC7" w:rsidRDefault="00967CC7" w:rsidP="00967CC7">
      <w:r>
        <w:rPr>
          <w:noProof/>
        </w:rPr>
        <w:drawing>
          <wp:anchor distT="0" distB="0" distL="114300" distR="114300" simplePos="0" relativeHeight="253263872" behindDoc="0" locked="0" layoutInCell="1" allowOverlap="1" wp14:anchorId="0072A26F" wp14:editId="417C5165">
            <wp:simplePos x="0" y="0"/>
            <wp:positionH relativeFrom="column">
              <wp:posOffset>175671</wp:posOffset>
            </wp:positionH>
            <wp:positionV relativeFrom="paragraph">
              <wp:posOffset>-232373</wp:posOffset>
            </wp:positionV>
            <wp:extent cx="1080000" cy="1080000"/>
            <wp:effectExtent l="0" t="0" r="6350" b="6350"/>
            <wp:wrapNone/>
            <wp:docPr id="291356175" name="Picture 1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56175" name="Picture 1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early 2027 we will publish:</w:t>
      </w:r>
    </w:p>
    <w:p w14:paraId="55CF6CF0" w14:textId="77777777" w:rsidR="00967CC7" w:rsidRDefault="00967CC7" w:rsidP="00967CC7">
      <w:pPr>
        <w:pStyle w:val="Listtoplevel"/>
      </w:pPr>
      <w:r>
        <w:t xml:space="preserve">the final DAS </w:t>
      </w:r>
    </w:p>
    <w:p w14:paraId="119309A8" w14:textId="77777777" w:rsidR="00967CC7" w:rsidRDefault="00967CC7" w:rsidP="00967CC7">
      <w:pPr>
        <w:pStyle w:val="Listtoplevel"/>
      </w:pPr>
      <w:r>
        <w:drawing>
          <wp:anchor distT="0" distB="0" distL="114300" distR="114300" simplePos="0" relativeHeight="253264896" behindDoc="0" locked="0" layoutInCell="1" allowOverlap="1" wp14:anchorId="2B5702C4" wp14:editId="48034BB6">
            <wp:simplePos x="0" y="0"/>
            <wp:positionH relativeFrom="column">
              <wp:posOffset>147229</wp:posOffset>
            </wp:positionH>
            <wp:positionV relativeFrom="paragraph">
              <wp:posOffset>245110</wp:posOffset>
            </wp:positionV>
            <wp:extent cx="1260000" cy="1032402"/>
            <wp:effectExtent l="0" t="0" r="0" b="0"/>
            <wp:wrapNone/>
            <wp:docPr id="114794945" name="Picture 1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4945" name="Picture 1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32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document telling you about why the decisions were made. </w:t>
      </w:r>
    </w:p>
    <w:p w14:paraId="50E63D09" w14:textId="77777777" w:rsidR="00967CC7" w:rsidRDefault="00967CC7" w:rsidP="00967CC7"/>
    <w:p w14:paraId="2BC0554B" w14:textId="77777777" w:rsidR="00967CC7" w:rsidRDefault="00967CC7" w:rsidP="00967CC7"/>
    <w:p w14:paraId="0C94DB9E" w14:textId="77777777" w:rsidR="00967CC7" w:rsidRDefault="00967CC7" w:rsidP="00967CC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3261824" behindDoc="0" locked="0" layoutInCell="1" allowOverlap="1" wp14:anchorId="7C0B082E" wp14:editId="465BBA35">
            <wp:simplePos x="0" y="0"/>
            <wp:positionH relativeFrom="column">
              <wp:posOffset>29210</wp:posOffset>
            </wp:positionH>
            <wp:positionV relativeFrom="paragraph">
              <wp:posOffset>-146957</wp:posOffset>
            </wp:positionV>
            <wp:extent cx="1620000" cy="1538593"/>
            <wp:effectExtent l="0" t="0" r="0" b="5080"/>
            <wp:wrapNone/>
            <wp:docPr id="1807942380" name="Picture 1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42380" name="Picture 1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the </w:t>
      </w:r>
      <w:r w:rsidRPr="00B10EF4">
        <w:t>DAS at this</w:t>
      </w:r>
      <w:r>
        <w:rPr>
          <w:b/>
          <w:bCs/>
        </w:rPr>
        <w:t xml:space="preserve"> website:</w:t>
      </w:r>
    </w:p>
    <w:p w14:paraId="45B9E6CF" w14:textId="77777777" w:rsidR="00967CC7" w:rsidRDefault="00967CC7" w:rsidP="00967CC7">
      <w:pPr>
        <w:rPr>
          <w:b/>
          <w:bCs/>
        </w:rPr>
      </w:pPr>
    </w:p>
    <w:p w14:paraId="07D865B3" w14:textId="77777777" w:rsidR="00967CC7" w:rsidRPr="00014F05" w:rsidRDefault="00967CC7" w:rsidP="00967CC7">
      <w:pPr>
        <w:rPr>
          <w:b/>
          <w:bCs/>
        </w:rPr>
      </w:pPr>
      <w:hyperlink r:id="rId153" w:history="1">
        <w:r w:rsidRPr="00014F05">
          <w:rPr>
            <w:rStyle w:val="Hyperlink"/>
            <w:b/>
            <w:bCs/>
            <w:color w:val="auto"/>
            <w:u w:val="none"/>
          </w:rPr>
          <w:t>https://www.digital.govt.nz/das</w:t>
        </w:r>
      </w:hyperlink>
      <w:r w:rsidRPr="00014F05">
        <w:rPr>
          <w:b/>
          <w:bCs/>
        </w:rPr>
        <w:t xml:space="preserve"> </w:t>
      </w:r>
    </w:p>
    <w:p w14:paraId="522442A2" w14:textId="77777777" w:rsidR="00AA64DB" w:rsidRDefault="00573522" w:rsidP="00230FAE">
      <w:pPr>
        <w:rPr>
          <w:rFonts w:eastAsia="Times New Roman"/>
          <w:sz w:val="28"/>
          <w:szCs w:val="28"/>
          <w:lang w:eastAsia="en-NZ"/>
        </w:rPr>
      </w:pPr>
      <w:r>
        <w:rPr>
          <w:rFonts w:eastAsia="Times New Roman"/>
          <w:lang w:eastAsia="en-NZ"/>
        </w:rPr>
        <w:br w:type="column"/>
      </w:r>
      <w:r w:rsidRPr="005E70ED">
        <w:rPr>
          <w:noProof/>
          <w:sz w:val="28"/>
          <w:szCs w:val="28"/>
        </w:rPr>
        <w:lastRenderedPageBreak/>
        <w:drawing>
          <wp:anchor distT="0" distB="0" distL="114300" distR="114300" simplePos="0" relativeHeight="251809792" behindDoc="0" locked="0" layoutInCell="1" allowOverlap="1" wp14:anchorId="1FF7099F" wp14:editId="51A51D23">
            <wp:simplePos x="0" y="0"/>
            <wp:positionH relativeFrom="column">
              <wp:posOffset>-121920</wp:posOffset>
            </wp:positionH>
            <wp:positionV relativeFrom="paragraph">
              <wp:posOffset>111760</wp:posOffset>
            </wp:positionV>
            <wp:extent cx="1623060" cy="517537"/>
            <wp:effectExtent l="0" t="0" r="0" b="0"/>
            <wp:wrapNone/>
            <wp:docPr id="1144491187" name="drawing" descr="Government Digital Delivery Agency Te Pūnaha Matihiko. New Zealand government logo. Māori design element showing a flock of birds representing the public service moving along together.">
              <a:extLst xmlns:a="http://schemas.openxmlformats.org/drawingml/2006/main">
                <a:ext uri="{FF2B5EF4-FFF2-40B4-BE49-F238E27FC236}">
                  <a16:creationId xmlns:a16="http://schemas.microsoft.com/office/drawing/2014/main" id="{B348A2BA-734B-4682-84B2-F9BE67153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72814" name="drawing" descr="Government Digital Delivery Agency Te Pūnaha Matihiko. New Zealand government logo. Māori design element showing a flock of birds representing the public service moving along together."/>
                    <pic:cNvPicPr/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51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5E70ED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CE3D44A" wp14:editId="11D0700F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DF65C" id="Rectangle: Rounded Corners 24" o:spid="_x0000_s1026" alt="&quot;&quot;" style="position:absolute;margin-left:-27pt;margin-top:-21pt;width:490.9pt;height:660.75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5E70ED">
        <w:rPr>
          <w:rFonts w:eastAsia="Times New Roman"/>
          <w:sz w:val="28"/>
          <w:szCs w:val="28"/>
          <w:lang w:eastAsia="en-NZ"/>
        </w:rPr>
        <w:t xml:space="preserve">This information has been written by </w:t>
      </w:r>
      <w:r w:rsidRPr="005E70ED">
        <w:rPr>
          <w:rFonts w:eastAsia="Times New Roman"/>
          <w:sz w:val="28"/>
          <w:szCs w:val="28"/>
          <w:lang w:eastAsia="en-NZ"/>
        </w:rPr>
        <w:t xml:space="preserve">the Government Digital Delivery Agency – </w:t>
      </w:r>
    </w:p>
    <w:p w14:paraId="1F628E84" w14:textId="1806A63D" w:rsidR="00316DBA" w:rsidRPr="005E70ED" w:rsidRDefault="00573522" w:rsidP="00230FAE">
      <w:pPr>
        <w:rPr>
          <w:rFonts w:eastAsia="Times New Roman"/>
          <w:sz w:val="28"/>
          <w:szCs w:val="28"/>
          <w:lang w:eastAsia="en-NZ"/>
        </w:rPr>
      </w:pPr>
      <w:r w:rsidRPr="005E70ED">
        <w:rPr>
          <w:rFonts w:eastAsia="Times New Roman"/>
          <w:sz w:val="28"/>
          <w:szCs w:val="28"/>
          <w:lang w:eastAsia="en-NZ"/>
        </w:rPr>
        <w:t xml:space="preserve">Te Pūnaha Matihiko. </w:t>
      </w:r>
    </w:p>
    <w:p w14:paraId="23022968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4FB514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283A8C0B" wp14:editId="255F3C9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5868CF4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59B5F161" wp14:editId="7F6D7645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3C3A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07D5019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92384" behindDoc="0" locked="0" layoutInCell="1" allowOverlap="1" wp14:anchorId="1739B868" wp14:editId="60FA5A77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A81E8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55464D6A" w14:textId="77777777" w:rsidR="00316DBA" w:rsidRPr="00316DBA" w:rsidRDefault="00665C70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noProof/>
          <w:sz w:val="28"/>
          <w:szCs w:val="28"/>
          <w:lang w:eastAsia="en-NZ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E915DDB" wp14:editId="392F2710">
                <wp:simplePos x="0" y="0"/>
                <wp:positionH relativeFrom="column">
                  <wp:posOffset>-76200</wp:posOffset>
                </wp:positionH>
                <wp:positionV relativeFrom="paragraph">
                  <wp:posOffset>306705</wp:posOffset>
                </wp:positionV>
                <wp:extent cx="1676400" cy="457200"/>
                <wp:effectExtent l="0" t="0" r="0" b="0"/>
                <wp:wrapNone/>
                <wp:docPr id="1379479217" name="Group 3" descr="Photosymbols logo with a Professional Licence number 410887559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457200"/>
                          <a:chOff x="0" y="0"/>
                          <a:chExt cx="1676400" cy="457200"/>
                        </a:xfrm>
                      </wpg:grpSpPr>
                      <pic:pic xmlns:pic="http://schemas.openxmlformats.org/drawingml/2006/picture">
                        <pic:nvPicPr>
                          <pic:cNvPr id="1110034175" name="Picture 1" descr="Photosymbols logo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9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50440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352425"/>
                            <a:ext cx="1218565" cy="10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A5FBF" id="Group 3" o:spid="_x0000_s1026" alt="Photosymbols logo with a Professional Licence number 410887559." style="position:absolute;margin-left:-6pt;margin-top:24.15pt;width:132pt;height:36pt;z-index:251803648" coordsize="16764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">
                <v:shape id="Picture 1" o:spid="_x0000_s1027" type="#_x0000_t75" alt="Photosymbols logo" style="position:absolute;width:16764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">
                  <v:imagedata r:id="rId160" o:title="Photosymbols logo"/>
                </v:shape>
                <v:shape id="Picture 2" o:spid="_x0000_s1028" type="#_x0000_t75" style="position:absolute;left:2286;top:3524;width:1218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">
                  <v:imagedata r:id="rId161" o:title="" croptop=".65625"/>
                </v:shape>
              </v:group>
            </w:pict>
          </mc:Fallback>
        </mc:AlternateContent>
      </w:r>
    </w:p>
    <w:p w14:paraId="0514B4D4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669C9EA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373BF85" w14:textId="77777777" w:rsidR="00316DBA" w:rsidRPr="00316DBA" w:rsidRDefault="00316DBA">
      <w:pPr>
        <w:numPr>
          <w:ilvl w:val="0"/>
          <w:numId w:val="10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97504" behindDoc="1" locked="0" layoutInCell="1" allowOverlap="1" wp14:anchorId="74032758" wp14:editId="77E577B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2A871CE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C6D47C7" w14:textId="77777777" w:rsidR="00316DBA" w:rsidRPr="00316DBA" w:rsidRDefault="00316DBA">
      <w:pPr>
        <w:numPr>
          <w:ilvl w:val="0"/>
          <w:numId w:val="10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767600E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43DCCCDB" w14:textId="77777777" w:rsidR="00316DBA" w:rsidRPr="00316DBA" w:rsidRDefault="00316DBA">
      <w:pPr>
        <w:numPr>
          <w:ilvl w:val="0"/>
          <w:numId w:val="10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01600" behindDoc="0" locked="0" layoutInCell="1" allowOverlap="1" wp14:anchorId="76818FB5" wp14:editId="0CBADE0E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08ABCA4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99552" behindDoc="0" locked="0" layoutInCell="1" allowOverlap="1" wp14:anchorId="4E13108D" wp14:editId="2DCC2BD9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AA0D0" w14:textId="77777777" w:rsidR="00316DBA" w:rsidRPr="00316DBA" w:rsidRDefault="00316DBA">
      <w:pPr>
        <w:numPr>
          <w:ilvl w:val="0"/>
          <w:numId w:val="10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87821C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3B5B84C" w14:textId="77777777" w:rsidR="00316DBA" w:rsidRPr="00316DBA" w:rsidRDefault="00316DBA">
      <w:pPr>
        <w:numPr>
          <w:ilvl w:val="0"/>
          <w:numId w:val="10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7D6C1AFD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5464E1" w14:textId="77777777" w:rsidR="00316DBA" w:rsidRPr="00316DBA" w:rsidRDefault="00316DBA">
      <w:pPr>
        <w:numPr>
          <w:ilvl w:val="0"/>
          <w:numId w:val="10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0576" behindDoc="0" locked="0" layoutInCell="1" allowOverlap="1" wp14:anchorId="5691A00C" wp14:editId="565FA1B9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3BAEE714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FE3ADDA" w14:textId="77777777" w:rsidR="00316DBA" w:rsidRPr="00316DBA" w:rsidRDefault="00316DBA">
      <w:pPr>
        <w:numPr>
          <w:ilvl w:val="0"/>
          <w:numId w:val="10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1C9157E5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0EE59B8D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198D1BE9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91A02">
      <w:footerReference w:type="even" r:id="rId166"/>
      <w:footerReference w:type="default" r:id="rId167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CABD0" w14:textId="77777777" w:rsidR="00B67EC6" w:rsidRDefault="00B67EC6">
      <w:pPr>
        <w:spacing w:line="240" w:lineRule="auto"/>
      </w:pPr>
      <w:r>
        <w:separator/>
      </w:r>
    </w:p>
  </w:endnote>
  <w:endnote w:type="continuationSeparator" w:id="0">
    <w:p w14:paraId="5C997C59" w14:textId="77777777" w:rsidR="00B67EC6" w:rsidRDefault="00B67E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E21FFD2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5FE3B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62F46A26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5991E47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F7FA1" w14:textId="77777777" w:rsidR="00B67EC6" w:rsidRDefault="00B67EC6">
      <w:pPr>
        <w:spacing w:line="240" w:lineRule="auto"/>
      </w:pPr>
      <w:r>
        <w:separator/>
      </w:r>
    </w:p>
  </w:footnote>
  <w:footnote w:type="continuationSeparator" w:id="0">
    <w:p w14:paraId="73031B9B" w14:textId="77777777" w:rsidR="00B67EC6" w:rsidRDefault="00B67E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E4E9F70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B5CE1"/>
    <w:multiLevelType w:val="hybridMultilevel"/>
    <w:tmpl w:val="EAE292A0"/>
    <w:lvl w:ilvl="0" w:tplc="3A203A2A">
      <w:start w:val="8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0" w:hanging="360"/>
      </w:pPr>
    </w:lvl>
    <w:lvl w:ilvl="2" w:tplc="1409001B" w:tentative="1">
      <w:start w:val="1"/>
      <w:numFmt w:val="lowerRoman"/>
      <w:lvlText w:val="%3."/>
      <w:lvlJc w:val="right"/>
      <w:pPr>
        <w:ind w:left="5760" w:hanging="180"/>
      </w:pPr>
    </w:lvl>
    <w:lvl w:ilvl="3" w:tplc="1409000F" w:tentative="1">
      <w:start w:val="1"/>
      <w:numFmt w:val="decimal"/>
      <w:lvlText w:val="%4."/>
      <w:lvlJc w:val="left"/>
      <w:pPr>
        <w:ind w:left="6480" w:hanging="360"/>
      </w:pPr>
    </w:lvl>
    <w:lvl w:ilvl="4" w:tplc="14090019" w:tentative="1">
      <w:start w:val="1"/>
      <w:numFmt w:val="lowerLetter"/>
      <w:lvlText w:val="%5."/>
      <w:lvlJc w:val="left"/>
      <w:pPr>
        <w:ind w:left="7200" w:hanging="360"/>
      </w:pPr>
    </w:lvl>
    <w:lvl w:ilvl="5" w:tplc="1409001B" w:tentative="1">
      <w:start w:val="1"/>
      <w:numFmt w:val="lowerRoman"/>
      <w:lvlText w:val="%6."/>
      <w:lvlJc w:val="right"/>
      <w:pPr>
        <w:ind w:left="7920" w:hanging="180"/>
      </w:pPr>
    </w:lvl>
    <w:lvl w:ilvl="6" w:tplc="1409000F" w:tentative="1">
      <w:start w:val="1"/>
      <w:numFmt w:val="decimal"/>
      <w:lvlText w:val="%7."/>
      <w:lvlJc w:val="left"/>
      <w:pPr>
        <w:ind w:left="8640" w:hanging="360"/>
      </w:pPr>
    </w:lvl>
    <w:lvl w:ilvl="7" w:tplc="14090019" w:tentative="1">
      <w:start w:val="1"/>
      <w:numFmt w:val="lowerLetter"/>
      <w:lvlText w:val="%8."/>
      <w:lvlJc w:val="left"/>
      <w:pPr>
        <w:ind w:left="9360" w:hanging="360"/>
      </w:pPr>
    </w:lvl>
    <w:lvl w:ilvl="8" w:tplc="1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15258"/>
    <w:multiLevelType w:val="hybridMultilevel"/>
    <w:tmpl w:val="92C05340"/>
    <w:lvl w:ilvl="0" w:tplc="53EC000E">
      <w:start w:val="1"/>
      <w:numFmt w:val="decimal"/>
      <w:lvlText w:val="%1."/>
      <w:lvlJc w:val="left"/>
      <w:pPr>
        <w:ind w:left="4046" w:hanging="360"/>
      </w:pPr>
      <w:rPr>
        <w:rFonts w:eastAsiaTheme="minorEastAsia" w:hint="default"/>
        <w:b/>
        <w:bCs w:val="0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27B637D6"/>
    <w:multiLevelType w:val="hybridMultilevel"/>
    <w:tmpl w:val="36F84A60"/>
    <w:lvl w:ilvl="0" w:tplc="557CE17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8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C6C6A44"/>
    <w:multiLevelType w:val="hybridMultilevel"/>
    <w:tmpl w:val="EB76C07C"/>
    <w:lvl w:ilvl="0" w:tplc="DD12959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41D55A6D"/>
    <w:multiLevelType w:val="hybridMultilevel"/>
    <w:tmpl w:val="AA7AB210"/>
    <w:lvl w:ilvl="0" w:tplc="A2E0103C">
      <w:start w:val="3"/>
      <w:numFmt w:val="decimal"/>
      <w:lvlText w:val="%1."/>
      <w:lvlJc w:val="left"/>
      <w:pPr>
        <w:ind w:left="3960" w:hanging="360"/>
      </w:pPr>
      <w:rPr>
        <w:rFonts w:hint="default"/>
        <w:b/>
        <w:bCs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1" w15:restartNumberingAfterBreak="0">
    <w:nsid w:val="46D63D76"/>
    <w:multiLevelType w:val="hybridMultilevel"/>
    <w:tmpl w:val="CE38CA8E"/>
    <w:lvl w:ilvl="0" w:tplc="6D10851A">
      <w:start w:val="8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2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74459FA"/>
    <w:multiLevelType w:val="hybridMultilevel"/>
    <w:tmpl w:val="4FA85A7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6CA82842"/>
    <w:multiLevelType w:val="hybridMultilevel"/>
    <w:tmpl w:val="16EEE5E8"/>
    <w:lvl w:ilvl="0" w:tplc="8CC6EAF4">
      <w:start w:val="8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0" w:hanging="360"/>
      </w:pPr>
    </w:lvl>
    <w:lvl w:ilvl="2" w:tplc="1409001B" w:tentative="1">
      <w:start w:val="1"/>
      <w:numFmt w:val="lowerRoman"/>
      <w:lvlText w:val="%3."/>
      <w:lvlJc w:val="right"/>
      <w:pPr>
        <w:ind w:left="5760" w:hanging="180"/>
      </w:pPr>
    </w:lvl>
    <w:lvl w:ilvl="3" w:tplc="1409000F" w:tentative="1">
      <w:start w:val="1"/>
      <w:numFmt w:val="decimal"/>
      <w:lvlText w:val="%4."/>
      <w:lvlJc w:val="left"/>
      <w:pPr>
        <w:ind w:left="6480" w:hanging="360"/>
      </w:pPr>
    </w:lvl>
    <w:lvl w:ilvl="4" w:tplc="14090019" w:tentative="1">
      <w:start w:val="1"/>
      <w:numFmt w:val="lowerLetter"/>
      <w:lvlText w:val="%5."/>
      <w:lvlJc w:val="left"/>
      <w:pPr>
        <w:ind w:left="7200" w:hanging="360"/>
      </w:pPr>
    </w:lvl>
    <w:lvl w:ilvl="5" w:tplc="1409001B" w:tentative="1">
      <w:start w:val="1"/>
      <w:numFmt w:val="lowerRoman"/>
      <w:lvlText w:val="%6."/>
      <w:lvlJc w:val="right"/>
      <w:pPr>
        <w:ind w:left="7920" w:hanging="180"/>
      </w:pPr>
    </w:lvl>
    <w:lvl w:ilvl="6" w:tplc="1409000F" w:tentative="1">
      <w:start w:val="1"/>
      <w:numFmt w:val="decimal"/>
      <w:lvlText w:val="%7."/>
      <w:lvlJc w:val="left"/>
      <w:pPr>
        <w:ind w:left="8640" w:hanging="360"/>
      </w:pPr>
    </w:lvl>
    <w:lvl w:ilvl="7" w:tplc="14090019" w:tentative="1">
      <w:start w:val="1"/>
      <w:numFmt w:val="lowerLetter"/>
      <w:lvlText w:val="%8."/>
      <w:lvlJc w:val="left"/>
      <w:pPr>
        <w:ind w:left="9360" w:hanging="360"/>
      </w:pPr>
    </w:lvl>
    <w:lvl w:ilvl="8" w:tplc="1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8"/>
  </w:num>
  <w:num w:numId="2" w16cid:durableId="1751925994">
    <w:abstractNumId w:val="2"/>
  </w:num>
  <w:num w:numId="3" w16cid:durableId="90706847">
    <w:abstractNumId w:val="14"/>
  </w:num>
  <w:num w:numId="4" w16cid:durableId="2033803924">
    <w:abstractNumId w:val="6"/>
  </w:num>
  <w:num w:numId="5" w16cid:durableId="808132422">
    <w:abstractNumId w:val="4"/>
  </w:num>
  <w:num w:numId="6" w16cid:durableId="1143546541">
    <w:abstractNumId w:val="13"/>
  </w:num>
  <w:num w:numId="7" w16cid:durableId="279923130">
    <w:abstractNumId w:val="1"/>
  </w:num>
  <w:num w:numId="8" w16cid:durableId="1141115467">
    <w:abstractNumId w:val="12"/>
  </w:num>
  <w:num w:numId="9" w16cid:durableId="1254901281">
    <w:abstractNumId w:val="0"/>
  </w:num>
  <w:num w:numId="10" w16cid:durableId="570190621">
    <w:abstractNumId w:val="17"/>
  </w:num>
  <w:num w:numId="11" w16cid:durableId="375931121">
    <w:abstractNumId w:val="5"/>
  </w:num>
  <w:num w:numId="12" w16cid:durableId="428039048">
    <w:abstractNumId w:val="10"/>
  </w:num>
  <w:num w:numId="13" w16cid:durableId="1001815574">
    <w:abstractNumId w:val="15"/>
  </w:num>
  <w:num w:numId="14" w16cid:durableId="692456756">
    <w:abstractNumId w:val="11"/>
  </w:num>
  <w:num w:numId="15" w16cid:durableId="688915120">
    <w:abstractNumId w:val="16"/>
  </w:num>
  <w:num w:numId="16" w16cid:durableId="1559436420">
    <w:abstractNumId w:val="3"/>
  </w:num>
  <w:num w:numId="17" w16cid:durableId="144124783">
    <w:abstractNumId w:val="9"/>
  </w:num>
  <w:num w:numId="18" w16cid:durableId="20803575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  <w:docVar w:name="dgnword-docGUID" w:val="{E5CF4587-06FE-467E-B5FB-7415C88E2CAE}"/>
    <w:docVar w:name="dgnword-eventsink" w:val="1848751458480"/>
  </w:docVars>
  <w:rsids>
    <w:rsidRoot w:val="00573522"/>
    <w:rsid w:val="0000110B"/>
    <w:rsid w:val="000013CC"/>
    <w:rsid w:val="00001528"/>
    <w:rsid w:val="00002417"/>
    <w:rsid w:val="00005DB6"/>
    <w:rsid w:val="000064D2"/>
    <w:rsid w:val="00010F1E"/>
    <w:rsid w:val="000142BD"/>
    <w:rsid w:val="000144F3"/>
    <w:rsid w:val="00014607"/>
    <w:rsid w:val="00014A7B"/>
    <w:rsid w:val="00014D05"/>
    <w:rsid w:val="00014F05"/>
    <w:rsid w:val="000154E0"/>
    <w:rsid w:val="000155F9"/>
    <w:rsid w:val="00016684"/>
    <w:rsid w:val="000166A4"/>
    <w:rsid w:val="00017601"/>
    <w:rsid w:val="00020548"/>
    <w:rsid w:val="0002120A"/>
    <w:rsid w:val="0002271C"/>
    <w:rsid w:val="000227B4"/>
    <w:rsid w:val="00022EF7"/>
    <w:rsid w:val="00023249"/>
    <w:rsid w:val="000236BB"/>
    <w:rsid w:val="00023861"/>
    <w:rsid w:val="00023BEE"/>
    <w:rsid w:val="0002509E"/>
    <w:rsid w:val="000256EF"/>
    <w:rsid w:val="0003092A"/>
    <w:rsid w:val="00031899"/>
    <w:rsid w:val="000324E7"/>
    <w:rsid w:val="00032BBF"/>
    <w:rsid w:val="00033443"/>
    <w:rsid w:val="00033CAA"/>
    <w:rsid w:val="00034FEF"/>
    <w:rsid w:val="00035E57"/>
    <w:rsid w:val="00036CEA"/>
    <w:rsid w:val="00037094"/>
    <w:rsid w:val="000379D5"/>
    <w:rsid w:val="00041496"/>
    <w:rsid w:val="0004162E"/>
    <w:rsid w:val="0004217E"/>
    <w:rsid w:val="000429CC"/>
    <w:rsid w:val="00045112"/>
    <w:rsid w:val="0004557B"/>
    <w:rsid w:val="00046BE8"/>
    <w:rsid w:val="00046DD5"/>
    <w:rsid w:val="000474A8"/>
    <w:rsid w:val="00050FE4"/>
    <w:rsid w:val="00051E4F"/>
    <w:rsid w:val="00052115"/>
    <w:rsid w:val="000539AE"/>
    <w:rsid w:val="00054138"/>
    <w:rsid w:val="0005449C"/>
    <w:rsid w:val="00054D79"/>
    <w:rsid w:val="000558D0"/>
    <w:rsid w:val="000558F7"/>
    <w:rsid w:val="0005718D"/>
    <w:rsid w:val="00057ACB"/>
    <w:rsid w:val="00060781"/>
    <w:rsid w:val="00062EA7"/>
    <w:rsid w:val="00064C3D"/>
    <w:rsid w:val="000703BB"/>
    <w:rsid w:val="000705A5"/>
    <w:rsid w:val="000734F3"/>
    <w:rsid w:val="00073710"/>
    <w:rsid w:val="0007415C"/>
    <w:rsid w:val="00076B31"/>
    <w:rsid w:val="00076F21"/>
    <w:rsid w:val="00077D58"/>
    <w:rsid w:val="00084039"/>
    <w:rsid w:val="000849F6"/>
    <w:rsid w:val="00085365"/>
    <w:rsid w:val="00085E05"/>
    <w:rsid w:val="00087F83"/>
    <w:rsid w:val="0009079F"/>
    <w:rsid w:val="000908A2"/>
    <w:rsid w:val="00090942"/>
    <w:rsid w:val="00090B81"/>
    <w:rsid w:val="00091184"/>
    <w:rsid w:val="00091885"/>
    <w:rsid w:val="0009207C"/>
    <w:rsid w:val="00093297"/>
    <w:rsid w:val="00093717"/>
    <w:rsid w:val="00096005"/>
    <w:rsid w:val="000971A4"/>
    <w:rsid w:val="00097377"/>
    <w:rsid w:val="0009780D"/>
    <w:rsid w:val="000A054E"/>
    <w:rsid w:val="000A0D16"/>
    <w:rsid w:val="000A105F"/>
    <w:rsid w:val="000A1730"/>
    <w:rsid w:val="000A2550"/>
    <w:rsid w:val="000A2A26"/>
    <w:rsid w:val="000A2DD3"/>
    <w:rsid w:val="000A3C46"/>
    <w:rsid w:val="000A4F3C"/>
    <w:rsid w:val="000A5AED"/>
    <w:rsid w:val="000A6783"/>
    <w:rsid w:val="000A79C7"/>
    <w:rsid w:val="000B0181"/>
    <w:rsid w:val="000B0453"/>
    <w:rsid w:val="000B0D03"/>
    <w:rsid w:val="000B122A"/>
    <w:rsid w:val="000B167C"/>
    <w:rsid w:val="000B4D77"/>
    <w:rsid w:val="000B7BD6"/>
    <w:rsid w:val="000C00A2"/>
    <w:rsid w:val="000C05C8"/>
    <w:rsid w:val="000C06DD"/>
    <w:rsid w:val="000C15A9"/>
    <w:rsid w:val="000C1896"/>
    <w:rsid w:val="000C1FAC"/>
    <w:rsid w:val="000C32A0"/>
    <w:rsid w:val="000C4A74"/>
    <w:rsid w:val="000C5409"/>
    <w:rsid w:val="000C5FBE"/>
    <w:rsid w:val="000C691E"/>
    <w:rsid w:val="000C76D5"/>
    <w:rsid w:val="000D00A5"/>
    <w:rsid w:val="000D2B45"/>
    <w:rsid w:val="000D4AF5"/>
    <w:rsid w:val="000D553B"/>
    <w:rsid w:val="000D6194"/>
    <w:rsid w:val="000D71E9"/>
    <w:rsid w:val="000E5962"/>
    <w:rsid w:val="000E6D0A"/>
    <w:rsid w:val="000E7368"/>
    <w:rsid w:val="000F3072"/>
    <w:rsid w:val="000F6E0B"/>
    <w:rsid w:val="0010158E"/>
    <w:rsid w:val="001032B2"/>
    <w:rsid w:val="00104F7F"/>
    <w:rsid w:val="001053B7"/>
    <w:rsid w:val="001122CA"/>
    <w:rsid w:val="0011259F"/>
    <w:rsid w:val="001134A1"/>
    <w:rsid w:val="00114BFD"/>
    <w:rsid w:val="001155A7"/>
    <w:rsid w:val="001159F1"/>
    <w:rsid w:val="00115E18"/>
    <w:rsid w:val="0011603E"/>
    <w:rsid w:val="00116BDE"/>
    <w:rsid w:val="001174CF"/>
    <w:rsid w:val="001203A2"/>
    <w:rsid w:val="00120D02"/>
    <w:rsid w:val="00121C67"/>
    <w:rsid w:val="00122416"/>
    <w:rsid w:val="00122AA3"/>
    <w:rsid w:val="00122C5C"/>
    <w:rsid w:val="00124EA8"/>
    <w:rsid w:val="00127C54"/>
    <w:rsid w:val="001300D2"/>
    <w:rsid w:val="00131D0F"/>
    <w:rsid w:val="001326C0"/>
    <w:rsid w:val="00134AA2"/>
    <w:rsid w:val="00134C69"/>
    <w:rsid w:val="00136CFE"/>
    <w:rsid w:val="00137DF5"/>
    <w:rsid w:val="00140364"/>
    <w:rsid w:val="00140977"/>
    <w:rsid w:val="00140C62"/>
    <w:rsid w:val="00142D2C"/>
    <w:rsid w:val="00142E5B"/>
    <w:rsid w:val="00143757"/>
    <w:rsid w:val="001456AF"/>
    <w:rsid w:val="00146934"/>
    <w:rsid w:val="00147E2F"/>
    <w:rsid w:val="00150C13"/>
    <w:rsid w:val="00150C41"/>
    <w:rsid w:val="00150F38"/>
    <w:rsid w:val="0015155F"/>
    <w:rsid w:val="00151672"/>
    <w:rsid w:val="00152D2B"/>
    <w:rsid w:val="001548DD"/>
    <w:rsid w:val="00157EC6"/>
    <w:rsid w:val="001631C5"/>
    <w:rsid w:val="0016569C"/>
    <w:rsid w:val="00165A12"/>
    <w:rsid w:val="00173531"/>
    <w:rsid w:val="00173E5E"/>
    <w:rsid w:val="00175446"/>
    <w:rsid w:val="001754F4"/>
    <w:rsid w:val="00175F04"/>
    <w:rsid w:val="00181071"/>
    <w:rsid w:val="001827A2"/>
    <w:rsid w:val="00184447"/>
    <w:rsid w:val="001849C7"/>
    <w:rsid w:val="00185341"/>
    <w:rsid w:val="00186B2B"/>
    <w:rsid w:val="00187AE4"/>
    <w:rsid w:val="0019023C"/>
    <w:rsid w:val="0019047A"/>
    <w:rsid w:val="0019058F"/>
    <w:rsid w:val="001923A0"/>
    <w:rsid w:val="001938C8"/>
    <w:rsid w:val="00195FCF"/>
    <w:rsid w:val="00196617"/>
    <w:rsid w:val="00196966"/>
    <w:rsid w:val="00196D32"/>
    <w:rsid w:val="00197320"/>
    <w:rsid w:val="0019798F"/>
    <w:rsid w:val="001A105D"/>
    <w:rsid w:val="001A1BC8"/>
    <w:rsid w:val="001A1FDE"/>
    <w:rsid w:val="001A2A3E"/>
    <w:rsid w:val="001A39E0"/>
    <w:rsid w:val="001A4C60"/>
    <w:rsid w:val="001A7448"/>
    <w:rsid w:val="001B2C82"/>
    <w:rsid w:val="001B2CA1"/>
    <w:rsid w:val="001B31B8"/>
    <w:rsid w:val="001B4DD5"/>
    <w:rsid w:val="001B5990"/>
    <w:rsid w:val="001B672B"/>
    <w:rsid w:val="001B757A"/>
    <w:rsid w:val="001B75A5"/>
    <w:rsid w:val="001C1E88"/>
    <w:rsid w:val="001C307E"/>
    <w:rsid w:val="001C359F"/>
    <w:rsid w:val="001C6F42"/>
    <w:rsid w:val="001D015E"/>
    <w:rsid w:val="001D0575"/>
    <w:rsid w:val="001D156B"/>
    <w:rsid w:val="001D223E"/>
    <w:rsid w:val="001D3B54"/>
    <w:rsid w:val="001D7201"/>
    <w:rsid w:val="001D7D96"/>
    <w:rsid w:val="001E14F1"/>
    <w:rsid w:val="001E2A5F"/>
    <w:rsid w:val="001E3429"/>
    <w:rsid w:val="001E45FE"/>
    <w:rsid w:val="001E5077"/>
    <w:rsid w:val="001E5CFF"/>
    <w:rsid w:val="001F20EC"/>
    <w:rsid w:val="001F2EE8"/>
    <w:rsid w:val="001F3B1C"/>
    <w:rsid w:val="001F4796"/>
    <w:rsid w:val="001F561F"/>
    <w:rsid w:val="001F7B88"/>
    <w:rsid w:val="00201791"/>
    <w:rsid w:val="00202202"/>
    <w:rsid w:val="0020305A"/>
    <w:rsid w:val="00203B56"/>
    <w:rsid w:val="002063C1"/>
    <w:rsid w:val="00210796"/>
    <w:rsid w:val="00211322"/>
    <w:rsid w:val="00211C2F"/>
    <w:rsid w:val="00212B4F"/>
    <w:rsid w:val="002164F0"/>
    <w:rsid w:val="002169E0"/>
    <w:rsid w:val="00217524"/>
    <w:rsid w:val="0021768B"/>
    <w:rsid w:val="002178F2"/>
    <w:rsid w:val="00217B7A"/>
    <w:rsid w:val="002202DD"/>
    <w:rsid w:val="002235ED"/>
    <w:rsid w:val="00226C0D"/>
    <w:rsid w:val="00226D15"/>
    <w:rsid w:val="00226F54"/>
    <w:rsid w:val="00226F78"/>
    <w:rsid w:val="00227C92"/>
    <w:rsid w:val="00230FAE"/>
    <w:rsid w:val="002318F0"/>
    <w:rsid w:val="0023214F"/>
    <w:rsid w:val="00233450"/>
    <w:rsid w:val="0023369B"/>
    <w:rsid w:val="00235B3F"/>
    <w:rsid w:val="00240785"/>
    <w:rsid w:val="00241303"/>
    <w:rsid w:val="00242D1D"/>
    <w:rsid w:val="002431C2"/>
    <w:rsid w:val="002437F5"/>
    <w:rsid w:val="002463BE"/>
    <w:rsid w:val="00246880"/>
    <w:rsid w:val="0024755E"/>
    <w:rsid w:val="002476B6"/>
    <w:rsid w:val="002500A5"/>
    <w:rsid w:val="00250292"/>
    <w:rsid w:val="00250C7E"/>
    <w:rsid w:val="002541B6"/>
    <w:rsid w:val="002556E9"/>
    <w:rsid w:val="00256B93"/>
    <w:rsid w:val="002570B1"/>
    <w:rsid w:val="00257175"/>
    <w:rsid w:val="00257246"/>
    <w:rsid w:val="00257D60"/>
    <w:rsid w:val="002605A6"/>
    <w:rsid w:val="00261BF8"/>
    <w:rsid w:val="0026484A"/>
    <w:rsid w:val="002654C0"/>
    <w:rsid w:val="00266B9F"/>
    <w:rsid w:val="002707D0"/>
    <w:rsid w:val="002728E5"/>
    <w:rsid w:val="00275471"/>
    <w:rsid w:val="002759C5"/>
    <w:rsid w:val="00275F97"/>
    <w:rsid w:val="00275FB3"/>
    <w:rsid w:val="00276EAE"/>
    <w:rsid w:val="002806D2"/>
    <w:rsid w:val="00280B71"/>
    <w:rsid w:val="00281945"/>
    <w:rsid w:val="00282284"/>
    <w:rsid w:val="00284D0D"/>
    <w:rsid w:val="0028704D"/>
    <w:rsid w:val="002909D2"/>
    <w:rsid w:val="00290C68"/>
    <w:rsid w:val="00291F85"/>
    <w:rsid w:val="00292E8E"/>
    <w:rsid w:val="002942F4"/>
    <w:rsid w:val="002A07D4"/>
    <w:rsid w:val="002A0CAC"/>
    <w:rsid w:val="002A1346"/>
    <w:rsid w:val="002A2118"/>
    <w:rsid w:val="002A3D2C"/>
    <w:rsid w:val="002A4166"/>
    <w:rsid w:val="002A575F"/>
    <w:rsid w:val="002B07EF"/>
    <w:rsid w:val="002B0F1C"/>
    <w:rsid w:val="002B100C"/>
    <w:rsid w:val="002B2AAF"/>
    <w:rsid w:val="002B3C9E"/>
    <w:rsid w:val="002B736A"/>
    <w:rsid w:val="002B7FC1"/>
    <w:rsid w:val="002C04EE"/>
    <w:rsid w:val="002C4424"/>
    <w:rsid w:val="002C58B4"/>
    <w:rsid w:val="002C642E"/>
    <w:rsid w:val="002C6667"/>
    <w:rsid w:val="002D0262"/>
    <w:rsid w:val="002D1EE0"/>
    <w:rsid w:val="002D2691"/>
    <w:rsid w:val="002D2AF9"/>
    <w:rsid w:val="002D4115"/>
    <w:rsid w:val="002D44CD"/>
    <w:rsid w:val="002D5077"/>
    <w:rsid w:val="002D6BDD"/>
    <w:rsid w:val="002D7F0A"/>
    <w:rsid w:val="002E01EE"/>
    <w:rsid w:val="002E06BB"/>
    <w:rsid w:val="002E08BC"/>
    <w:rsid w:val="002E0ED2"/>
    <w:rsid w:val="002E16A9"/>
    <w:rsid w:val="002E3CBB"/>
    <w:rsid w:val="002E7031"/>
    <w:rsid w:val="002F269B"/>
    <w:rsid w:val="002F4253"/>
    <w:rsid w:val="002F441E"/>
    <w:rsid w:val="002F5CAD"/>
    <w:rsid w:val="002F6ED7"/>
    <w:rsid w:val="002F7035"/>
    <w:rsid w:val="00300C95"/>
    <w:rsid w:val="00303A18"/>
    <w:rsid w:val="00303A6F"/>
    <w:rsid w:val="0030590E"/>
    <w:rsid w:val="003064DD"/>
    <w:rsid w:val="00306F5F"/>
    <w:rsid w:val="003134C4"/>
    <w:rsid w:val="00315307"/>
    <w:rsid w:val="00315C08"/>
    <w:rsid w:val="00316DBA"/>
    <w:rsid w:val="00317F22"/>
    <w:rsid w:val="0032065E"/>
    <w:rsid w:val="003238DF"/>
    <w:rsid w:val="00323EB3"/>
    <w:rsid w:val="003245F8"/>
    <w:rsid w:val="00324667"/>
    <w:rsid w:val="00325716"/>
    <w:rsid w:val="00326273"/>
    <w:rsid w:val="00330FE8"/>
    <w:rsid w:val="00331247"/>
    <w:rsid w:val="0033257D"/>
    <w:rsid w:val="00332915"/>
    <w:rsid w:val="0033302D"/>
    <w:rsid w:val="00333B98"/>
    <w:rsid w:val="0033793E"/>
    <w:rsid w:val="00337D5F"/>
    <w:rsid w:val="00340CD4"/>
    <w:rsid w:val="0034305E"/>
    <w:rsid w:val="003438E5"/>
    <w:rsid w:val="00346A12"/>
    <w:rsid w:val="003476FF"/>
    <w:rsid w:val="003477EE"/>
    <w:rsid w:val="00350245"/>
    <w:rsid w:val="00350781"/>
    <w:rsid w:val="003512F5"/>
    <w:rsid w:val="00351F2D"/>
    <w:rsid w:val="00354CCB"/>
    <w:rsid w:val="00355655"/>
    <w:rsid w:val="00360A36"/>
    <w:rsid w:val="00360A95"/>
    <w:rsid w:val="003616E3"/>
    <w:rsid w:val="003631C1"/>
    <w:rsid w:val="0036640A"/>
    <w:rsid w:val="00367DAE"/>
    <w:rsid w:val="00371C85"/>
    <w:rsid w:val="00372812"/>
    <w:rsid w:val="003743E5"/>
    <w:rsid w:val="00376FB6"/>
    <w:rsid w:val="003771E8"/>
    <w:rsid w:val="0037796D"/>
    <w:rsid w:val="00377B9A"/>
    <w:rsid w:val="003802F1"/>
    <w:rsid w:val="00380AC6"/>
    <w:rsid w:val="00380E60"/>
    <w:rsid w:val="003831EB"/>
    <w:rsid w:val="0038335F"/>
    <w:rsid w:val="003838C6"/>
    <w:rsid w:val="00384601"/>
    <w:rsid w:val="00385F8D"/>
    <w:rsid w:val="00390FA8"/>
    <w:rsid w:val="003914BA"/>
    <w:rsid w:val="00391A02"/>
    <w:rsid w:val="00391FBB"/>
    <w:rsid w:val="00392A6D"/>
    <w:rsid w:val="00394BEE"/>
    <w:rsid w:val="003968B2"/>
    <w:rsid w:val="00396F2D"/>
    <w:rsid w:val="003A097F"/>
    <w:rsid w:val="003A2B37"/>
    <w:rsid w:val="003A38DA"/>
    <w:rsid w:val="003A4197"/>
    <w:rsid w:val="003A5BAF"/>
    <w:rsid w:val="003A7CD3"/>
    <w:rsid w:val="003B1196"/>
    <w:rsid w:val="003B3290"/>
    <w:rsid w:val="003C07B9"/>
    <w:rsid w:val="003C12A1"/>
    <w:rsid w:val="003C35FC"/>
    <w:rsid w:val="003C3BFC"/>
    <w:rsid w:val="003C5848"/>
    <w:rsid w:val="003C6E74"/>
    <w:rsid w:val="003C7D15"/>
    <w:rsid w:val="003D340B"/>
    <w:rsid w:val="003D3B3E"/>
    <w:rsid w:val="003D631D"/>
    <w:rsid w:val="003D6822"/>
    <w:rsid w:val="003E0C17"/>
    <w:rsid w:val="003E20B5"/>
    <w:rsid w:val="003E2744"/>
    <w:rsid w:val="003E34A8"/>
    <w:rsid w:val="003E6F0C"/>
    <w:rsid w:val="003F07F7"/>
    <w:rsid w:val="003F133C"/>
    <w:rsid w:val="003F4CD5"/>
    <w:rsid w:val="003F54B6"/>
    <w:rsid w:val="003F5628"/>
    <w:rsid w:val="003F6C9F"/>
    <w:rsid w:val="003F7D63"/>
    <w:rsid w:val="004002D2"/>
    <w:rsid w:val="00400BD6"/>
    <w:rsid w:val="00401C38"/>
    <w:rsid w:val="00405C2C"/>
    <w:rsid w:val="00407786"/>
    <w:rsid w:val="00407C74"/>
    <w:rsid w:val="00412381"/>
    <w:rsid w:val="00413585"/>
    <w:rsid w:val="00413E53"/>
    <w:rsid w:val="0041437C"/>
    <w:rsid w:val="00416510"/>
    <w:rsid w:val="0041679E"/>
    <w:rsid w:val="0042469D"/>
    <w:rsid w:val="0042688A"/>
    <w:rsid w:val="00426BE4"/>
    <w:rsid w:val="0043090F"/>
    <w:rsid w:val="00430C31"/>
    <w:rsid w:val="004310B4"/>
    <w:rsid w:val="00435F23"/>
    <w:rsid w:val="004407C0"/>
    <w:rsid w:val="00440A0A"/>
    <w:rsid w:val="00441A6D"/>
    <w:rsid w:val="0044245F"/>
    <w:rsid w:val="004461A6"/>
    <w:rsid w:val="004472C5"/>
    <w:rsid w:val="0044750D"/>
    <w:rsid w:val="00447A23"/>
    <w:rsid w:val="00447A4A"/>
    <w:rsid w:val="00450719"/>
    <w:rsid w:val="004535B5"/>
    <w:rsid w:val="004556B0"/>
    <w:rsid w:val="00455856"/>
    <w:rsid w:val="00455889"/>
    <w:rsid w:val="00455908"/>
    <w:rsid w:val="004567B0"/>
    <w:rsid w:val="004578E2"/>
    <w:rsid w:val="004619DA"/>
    <w:rsid w:val="00461F0E"/>
    <w:rsid w:val="00462A04"/>
    <w:rsid w:val="00464D3E"/>
    <w:rsid w:val="00467078"/>
    <w:rsid w:val="0046796D"/>
    <w:rsid w:val="004725AE"/>
    <w:rsid w:val="00472664"/>
    <w:rsid w:val="00473845"/>
    <w:rsid w:val="00473DDF"/>
    <w:rsid w:val="00474337"/>
    <w:rsid w:val="004744CB"/>
    <w:rsid w:val="00474B0A"/>
    <w:rsid w:val="00475EE1"/>
    <w:rsid w:val="004761DF"/>
    <w:rsid w:val="00477564"/>
    <w:rsid w:val="00483363"/>
    <w:rsid w:val="00483C63"/>
    <w:rsid w:val="00483DD2"/>
    <w:rsid w:val="0048446A"/>
    <w:rsid w:val="004907A4"/>
    <w:rsid w:val="00492772"/>
    <w:rsid w:val="00493138"/>
    <w:rsid w:val="00493418"/>
    <w:rsid w:val="00496217"/>
    <w:rsid w:val="004968B6"/>
    <w:rsid w:val="004973FC"/>
    <w:rsid w:val="004A1594"/>
    <w:rsid w:val="004A17ED"/>
    <w:rsid w:val="004A3204"/>
    <w:rsid w:val="004A369D"/>
    <w:rsid w:val="004A58CE"/>
    <w:rsid w:val="004A5ABC"/>
    <w:rsid w:val="004A6127"/>
    <w:rsid w:val="004A62F5"/>
    <w:rsid w:val="004A6526"/>
    <w:rsid w:val="004B5E04"/>
    <w:rsid w:val="004B6E48"/>
    <w:rsid w:val="004B7917"/>
    <w:rsid w:val="004C215A"/>
    <w:rsid w:val="004C2184"/>
    <w:rsid w:val="004C3F3C"/>
    <w:rsid w:val="004C4E22"/>
    <w:rsid w:val="004C7097"/>
    <w:rsid w:val="004D09A9"/>
    <w:rsid w:val="004D1293"/>
    <w:rsid w:val="004D3EA1"/>
    <w:rsid w:val="004D4A38"/>
    <w:rsid w:val="004D55A5"/>
    <w:rsid w:val="004D5934"/>
    <w:rsid w:val="004D6C66"/>
    <w:rsid w:val="004D786D"/>
    <w:rsid w:val="004E0A2F"/>
    <w:rsid w:val="004E21E4"/>
    <w:rsid w:val="004E3871"/>
    <w:rsid w:val="004E75DD"/>
    <w:rsid w:val="004E7D76"/>
    <w:rsid w:val="004F232E"/>
    <w:rsid w:val="004F38CD"/>
    <w:rsid w:val="004F38F3"/>
    <w:rsid w:val="004F438B"/>
    <w:rsid w:val="004F46E7"/>
    <w:rsid w:val="004F50E1"/>
    <w:rsid w:val="004F56C0"/>
    <w:rsid w:val="004F5CB5"/>
    <w:rsid w:val="004F6143"/>
    <w:rsid w:val="004F6727"/>
    <w:rsid w:val="004F789B"/>
    <w:rsid w:val="004F7969"/>
    <w:rsid w:val="004F7BA5"/>
    <w:rsid w:val="00503AD5"/>
    <w:rsid w:val="00506C05"/>
    <w:rsid w:val="005074A8"/>
    <w:rsid w:val="00510007"/>
    <w:rsid w:val="005107E9"/>
    <w:rsid w:val="005119BC"/>
    <w:rsid w:val="0051575A"/>
    <w:rsid w:val="00522347"/>
    <w:rsid w:val="00522E5E"/>
    <w:rsid w:val="00523ACC"/>
    <w:rsid w:val="00526DDF"/>
    <w:rsid w:val="00530E3C"/>
    <w:rsid w:val="0053164A"/>
    <w:rsid w:val="005349C2"/>
    <w:rsid w:val="00534C39"/>
    <w:rsid w:val="00536222"/>
    <w:rsid w:val="00540CA9"/>
    <w:rsid w:val="00541C9F"/>
    <w:rsid w:val="00552CE6"/>
    <w:rsid w:val="005530E2"/>
    <w:rsid w:val="00553A2F"/>
    <w:rsid w:val="00555C3A"/>
    <w:rsid w:val="0056154D"/>
    <w:rsid w:val="005618D4"/>
    <w:rsid w:val="00563FD6"/>
    <w:rsid w:val="005645FD"/>
    <w:rsid w:val="00564672"/>
    <w:rsid w:val="00565C11"/>
    <w:rsid w:val="005660FE"/>
    <w:rsid w:val="00566709"/>
    <w:rsid w:val="00570380"/>
    <w:rsid w:val="00570675"/>
    <w:rsid w:val="00570F9F"/>
    <w:rsid w:val="00571E76"/>
    <w:rsid w:val="00572F53"/>
    <w:rsid w:val="00573522"/>
    <w:rsid w:val="00575340"/>
    <w:rsid w:val="00576200"/>
    <w:rsid w:val="00577030"/>
    <w:rsid w:val="00577D24"/>
    <w:rsid w:val="00581A57"/>
    <w:rsid w:val="005820CD"/>
    <w:rsid w:val="00582F1A"/>
    <w:rsid w:val="00583500"/>
    <w:rsid w:val="00583C1F"/>
    <w:rsid w:val="005847D3"/>
    <w:rsid w:val="0058666A"/>
    <w:rsid w:val="005878F2"/>
    <w:rsid w:val="00587D41"/>
    <w:rsid w:val="00590112"/>
    <w:rsid w:val="00590EE4"/>
    <w:rsid w:val="00591553"/>
    <w:rsid w:val="005921AD"/>
    <w:rsid w:val="005929CB"/>
    <w:rsid w:val="005931AC"/>
    <w:rsid w:val="00593D7A"/>
    <w:rsid w:val="00595344"/>
    <w:rsid w:val="00595F57"/>
    <w:rsid w:val="00596015"/>
    <w:rsid w:val="00596185"/>
    <w:rsid w:val="0059635E"/>
    <w:rsid w:val="00596AE6"/>
    <w:rsid w:val="00596C13"/>
    <w:rsid w:val="00597742"/>
    <w:rsid w:val="00597953"/>
    <w:rsid w:val="00597C6E"/>
    <w:rsid w:val="005A05DF"/>
    <w:rsid w:val="005A0CCB"/>
    <w:rsid w:val="005A108D"/>
    <w:rsid w:val="005A1B15"/>
    <w:rsid w:val="005A1C1B"/>
    <w:rsid w:val="005A28BC"/>
    <w:rsid w:val="005A3485"/>
    <w:rsid w:val="005A46F0"/>
    <w:rsid w:val="005A559F"/>
    <w:rsid w:val="005A5BA3"/>
    <w:rsid w:val="005A5D32"/>
    <w:rsid w:val="005A6C12"/>
    <w:rsid w:val="005A750F"/>
    <w:rsid w:val="005B260D"/>
    <w:rsid w:val="005B487A"/>
    <w:rsid w:val="005B4934"/>
    <w:rsid w:val="005B6AF5"/>
    <w:rsid w:val="005B6EB4"/>
    <w:rsid w:val="005B7AEC"/>
    <w:rsid w:val="005C04A7"/>
    <w:rsid w:val="005C176A"/>
    <w:rsid w:val="005C3447"/>
    <w:rsid w:val="005C357F"/>
    <w:rsid w:val="005C414A"/>
    <w:rsid w:val="005C7BB5"/>
    <w:rsid w:val="005D0644"/>
    <w:rsid w:val="005D2718"/>
    <w:rsid w:val="005D42D1"/>
    <w:rsid w:val="005D48C3"/>
    <w:rsid w:val="005D4B16"/>
    <w:rsid w:val="005D4EEE"/>
    <w:rsid w:val="005D4F78"/>
    <w:rsid w:val="005D7622"/>
    <w:rsid w:val="005D7643"/>
    <w:rsid w:val="005D7A68"/>
    <w:rsid w:val="005D7EEC"/>
    <w:rsid w:val="005E07F1"/>
    <w:rsid w:val="005E0FF7"/>
    <w:rsid w:val="005E17F9"/>
    <w:rsid w:val="005E1E22"/>
    <w:rsid w:val="005E304C"/>
    <w:rsid w:val="005E4605"/>
    <w:rsid w:val="005E52F0"/>
    <w:rsid w:val="005E5A72"/>
    <w:rsid w:val="005E6148"/>
    <w:rsid w:val="005E70ED"/>
    <w:rsid w:val="005E77D0"/>
    <w:rsid w:val="005E7984"/>
    <w:rsid w:val="005F02D0"/>
    <w:rsid w:val="005F1B92"/>
    <w:rsid w:val="005F3899"/>
    <w:rsid w:val="005F46C3"/>
    <w:rsid w:val="005F4761"/>
    <w:rsid w:val="005F7D75"/>
    <w:rsid w:val="0060011B"/>
    <w:rsid w:val="006031EB"/>
    <w:rsid w:val="00604A6C"/>
    <w:rsid w:val="006069C9"/>
    <w:rsid w:val="00607495"/>
    <w:rsid w:val="006118EA"/>
    <w:rsid w:val="00611D71"/>
    <w:rsid w:val="00613418"/>
    <w:rsid w:val="006149AC"/>
    <w:rsid w:val="00617681"/>
    <w:rsid w:val="0062048A"/>
    <w:rsid w:val="0062057E"/>
    <w:rsid w:val="00620E70"/>
    <w:rsid w:val="00621884"/>
    <w:rsid w:val="0062216C"/>
    <w:rsid w:val="00622AB8"/>
    <w:rsid w:val="006247AF"/>
    <w:rsid w:val="00624800"/>
    <w:rsid w:val="006270E2"/>
    <w:rsid w:val="00627CE2"/>
    <w:rsid w:val="0063002F"/>
    <w:rsid w:val="00630ABB"/>
    <w:rsid w:val="00632B93"/>
    <w:rsid w:val="00632F15"/>
    <w:rsid w:val="0063352B"/>
    <w:rsid w:val="00633768"/>
    <w:rsid w:val="00634246"/>
    <w:rsid w:val="0063429B"/>
    <w:rsid w:val="0063580B"/>
    <w:rsid w:val="006376DC"/>
    <w:rsid w:val="00640270"/>
    <w:rsid w:val="00641C30"/>
    <w:rsid w:val="00642975"/>
    <w:rsid w:val="00643071"/>
    <w:rsid w:val="00643E83"/>
    <w:rsid w:val="00644968"/>
    <w:rsid w:val="006449FD"/>
    <w:rsid w:val="00645835"/>
    <w:rsid w:val="0064667B"/>
    <w:rsid w:val="00651917"/>
    <w:rsid w:val="006525E9"/>
    <w:rsid w:val="006526B4"/>
    <w:rsid w:val="00653FCF"/>
    <w:rsid w:val="00654DDB"/>
    <w:rsid w:val="00656697"/>
    <w:rsid w:val="006619AF"/>
    <w:rsid w:val="006625CE"/>
    <w:rsid w:val="006635A4"/>
    <w:rsid w:val="006659CA"/>
    <w:rsid w:val="00665C70"/>
    <w:rsid w:val="0066628C"/>
    <w:rsid w:val="00667D70"/>
    <w:rsid w:val="0067003D"/>
    <w:rsid w:val="00670C3B"/>
    <w:rsid w:val="006712B4"/>
    <w:rsid w:val="00671DB8"/>
    <w:rsid w:val="00672734"/>
    <w:rsid w:val="00674892"/>
    <w:rsid w:val="00674BA1"/>
    <w:rsid w:val="006763E4"/>
    <w:rsid w:val="00676C78"/>
    <w:rsid w:val="00680560"/>
    <w:rsid w:val="006806B9"/>
    <w:rsid w:val="0068091F"/>
    <w:rsid w:val="00680D77"/>
    <w:rsid w:val="00680F77"/>
    <w:rsid w:val="00682080"/>
    <w:rsid w:val="00683296"/>
    <w:rsid w:val="006900A0"/>
    <w:rsid w:val="00691044"/>
    <w:rsid w:val="006922BC"/>
    <w:rsid w:val="00694319"/>
    <w:rsid w:val="0069483A"/>
    <w:rsid w:val="00694E16"/>
    <w:rsid w:val="00695B03"/>
    <w:rsid w:val="00696372"/>
    <w:rsid w:val="00696CBA"/>
    <w:rsid w:val="006A0871"/>
    <w:rsid w:val="006A150A"/>
    <w:rsid w:val="006A33BA"/>
    <w:rsid w:val="006A6CB8"/>
    <w:rsid w:val="006B2522"/>
    <w:rsid w:val="006B274C"/>
    <w:rsid w:val="006B2B3D"/>
    <w:rsid w:val="006B43EE"/>
    <w:rsid w:val="006B45FC"/>
    <w:rsid w:val="006B53DD"/>
    <w:rsid w:val="006B6052"/>
    <w:rsid w:val="006B6792"/>
    <w:rsid w:val="006C0344"/>
    <w:rsid w:val="006C243E"/>
    <w:rsid w:val="006C5BE0"/>
    <w:rsid w:val="006C5C26"/>
    <w:rsid w:val="006D12ED"/>
    <w:rsid w:val="006D1A09"/>
    <w:rsid w:val="006D36FC"/>
    <w:rsid w:val="006D39BB"/>
    <w:rsid w:val="006D39FA"/>
    <w:rsid w:val="006D47E3"/>
    <w:rsid w:val="006E047B"/>
    <w:rsid w:val="006E050D"/>
    <w:rsid w:val="006E0AF9"/>
    <w:rsid w:val="006E2015"/>
    <w:rsid w:val="006E221F"/>
    <w:rsid w:val="006E54A4"/>
    <w:rsid w:val="006E5FA0"/>
    <w:rsid w:val="006E6C9E"/>
    <w:rsid w:val="006E71F2"/>
    <w:rsid w:val="006F2BC0"/>
    <w:rsid w:val="006F44C0"/>
    <w:rsid w:val="006F4F09"/>
    <w:rsid w:val="006F569D"/>
    <w:rsid w:val="006F6B58"/>
    <w:rsid w:val="006F788C"/>
    <w:rsid w:val="007012DC"/>
    <w:rsid w:val="00702879"/>
    <w:rsid w:val="007045F6"/>
    <w:rsid w:val="00704738"/>
    <w:rsid w:val="00705C51"/>
    <w:rsid w:val="00705CA3"/>
    <w:rsid w:val="00706A1D"/>
    <w:rsid w:val="00712073"/>
    <w:rsid w:val="00712372"/>
    <w:rsid w:val="00716337"/>
    <w:rsid w:val="00716FCB"/>
    <w:rsid w:val="007173C8"/>
    <w:rsid w:val="00717B3D"/>
    <w:rsid w:val="00720BAE"/>
    <w:rsid w:val="00726C58"/>
    <w:rsid w:val="00726FCA"/>
    <w:rsid w:val="00733473"/>
    <w:rsid w:val="0073381A"/>
    <w:rsid w:val="007342FA"/>
    <w:rsid w:val="00734C63"/>
    <w:rsid w:val="00735A0F"/>
    <w:rsid w:val="00735FBA"/>
    <w:rsid w:val="00736E4E"/>
    <w:rsid w:val="00740517"/>
    <w:rsid w:val="00741CAF"/>
    <w:rsid w:val="007435B9"/>
    <w:rsid w:val="007435C6"/>
    <w:rsid w:val="007463AD"/>
    <w:rsid w:val="00753740"/>
    <w:rsid w:val="007542B3"/>
    <w:rsid w:val="0075566E"/>
    <w:rsid w:val="00760DC8"/>
    <w:rsid w:val="00765135"/>
    <w:rsid w:val="00766871"/>
    <w:rsid w:val="00767D88"/>
    <w:rsid w:val="00770071"/>
    <w:rsid w:val="0077307D"/>
    <w:rsid w:val="007730BC"/>
    <w:rsid w:val="007739D5"/>
    <w:rsid w:val="00774129"/>
    <w:rsid w:val="00776694"/>
    <w:rsid w:val="0077787C"/>
    <w:rsid w:val="00781893"/>
    <w:rsid w:val="00781C9C"/>
    <w:rsid w:val="007829EC"/>
    <w:rsid w:val="007847E1"/>
    <w:rsid w:val="0078536E"/>
    <w:rsid w:val="00787774"/>
    <w:rsid w:val="0079063A"/>
    <w:rsid w:val="00793FB0"/>
    <w:rsid w:val="00795327"/>
    <w:rsid w:val="00797261"/>
    <w:rsid w:val="007A008B"/>
    <w:rsid w:val="007A4C7C"/>
    <w:rsid w:val="007A5288"/>
    <w:rsid w:val="007A54B3"/>
    <w:rsid w:val="007A60BA"/>
    <w:rsid w:val="007A6EE6"/>
    <w:rsid w:val="007A73A4"/>
    <w:rsid w:val="007A74F7"/>
    <w:rsid w:val="007A7F09"/>
    <w:rsid w:val="007A7F48"/>
    <w:rsid w:val="007B05F3"/>
    <w:rsid w:val="007B0B9C"/>
    <w:rsid w:val="007B2C11"/>
    <w:rsid w:val="007B2E69"/>
    <w:rsid w:val="007B480D"/>
    <w:rsid w:val="007B6485"/>
    <w:rsid w:val="007C2BFC"/>
    <w:rsid w:val="007C3572"/>
    <w:rsid w:val="007C365D"/>
    <w:rsid w:val="007C3BDE"/>
    <w:rsid w:val="007C46CD"/>
    <w:rsid w:val="007C5DDA"/>
    <w:rsid w:val="007C7764"/>
    <w:rsid w:val="007D1170"/>
    <w:rsid w:val="007D203B"/>
    <w:rsid w:val="007D4566"/>
    <w:rsid w:val="007D5723"/>
    <w:rsid w:val="007E0044"/>
    <w:rsid w:val="007E0882"/>
    <w:rsid w:val="007E0A0B"/>
    <w:rsid w:val="007E1C51"/>
    <w:rsid w:val="007E235E"/>
    <w:rsid w:val="007E5BF6"/>
    <w:rsid w:val="007E63E7"/>
    <w:rsid w:val="007E7233"/>
    <w:rsid w:val="007F3958"/>
    <w:rsid w:val="007F5B23"/>
    <w:rsid w:val="007F5D08"/>
    <w:rsid w:val="007F7249"/>
    <w:rsid w:val="007F79A6"/>
    <w:rsid w:val="008015F9"/>
    <w:rsid w:val="0080184F"/>
    <w:rsid w:val="00801EDB"/>
    <w:rsid w:val="00803F87"/>
    <w:rsid w:val="008040E4"/>
    <w:rsid w:val="00807046"/>
    <w:rsid w:val="008105C8"/>
    <w:rsid w:val="008112C1"/>
    <w:rsid w:val="00811833"/>
    <w:rsid w:val="008122E6"/>
    <w:rsid w:val="00812C8B"/>
    <w:rsid w:val="00812DDB"/>
    <w:rsid w:val="00815641"/>
    <w:rsid w:val="00815D17"/>
    <w:rsid w:val="0082033B"/>
    <w:rsid w:val="00820964"/>
    <w:rsid w:val="00820F11"/>
    <w:rsid w:val="008216F6"/>
    <w:rsid w:val="00821ED3"/>
    <w:rsid w:val="008223A0"/>
    <w:rsid w:val="00822D23"/>
    <w:rsid w:val="00823C1E"/>
    <w:rsid w:val="00823DF0"/>
    <w:rsid w:val="008272D7"/>
    <w:rsid w:val="00827C9C"/>
    <w:rsid w:val="00830D65"/>
    <w:rsid w:val="00834858"/>
    <w:rsid w:val="0083752F"/>
    <w:rsid w:val="008406B0"/>
    <w:rsid w:val="00840E1C"/>
    <w:rsid w:val="00841B5F"/>
    <w:rsid w:val="00842EC8"/>
    <w:rsid w:val="008432FF"/>
    <w:rsid w:val="00844C32"/>
    <w:rsid w:val="00844E73"/>
    <w:rsid w:val="00846582"/>
    <w:rsid w:val="00846731"/>
    <w:rsid w:val="00846C04"/>
    <w:rsid w:val="008471C1"/>
    <w:rsid w:val="00847FBB"/>
    <w:rsid w:val="00850C12"/>
    <w:rsid w:val="008517B4"/>
    <w:rsid w:val="00852C38"/>
    <w:rsid w:val="00856AB0"/>
    <w:rsid w:val="00862011"/>
    <w:rsid w:val="00863280"/>
    <w:rsid w:val="00863D53"/>
    <w:rsid w:val="00863FC2"/>
    <w:rsid w:val="008643C4"/>
    <w:rsid w:val="00864B5E"/>
    <w:rsid w:val="008667DA"/>
    <w:rsid w:val="00867308"/>
    <w:rsid w:val="00871389"/>
    <w:rsid w:val="0087279A"/>
    <w:rsid w:val="00873443"/>
    <w:rsid w:val="008736D4"/>
    <w:rsid w:val="00873A01"/>
    <w:rsid w:val="00874795"/>
    <w:rsid w:val="00875998"/>
    <w:rsid w:val="00876D5B"/>
    <w:rsid w:val="00876FB5"/>
    <w:rsid w:val="00880D67"/>
    <w:rsid w:val="00881FA8"/>
    <w:rsid w:val="008824DD"/>
    <w:rsid w:val="00882A0B"/>
    <w:rsid w:val="008830BC"/>
    <w:rsid w:val="00883861"/>
    <w:rsid w:val="008848CB"/>
    <w:rsid w:val="0088577F"/>
    <w:rsid w:val="0088697D"/>
    <w:rsid w:val="00886D07"/>
    <w:rsid w:val="00887F23"/>
    <w:rsid w:val="008909C1"/>
    <w:rsid w:val="0089233C"/>
    <w:rsid w:val="00895FAB"/>
    <w:rsid w:val="00896161"/>
    <w:rsid w:val="00896927"/>
    <w:rsid w:val="008A2579"/>
    <w:rsid w:val="008A3415"/>
    <w:rsid w:val="008A3636"/>
    <w:rsid w:val="008A3A90"/>
    <w:rsid w:val="008A44B7"/>
    <w:rsid w:val="008A55BD"/>
    <w:rsid w:val="008A5FCE"/>
    <w:rsid w:val="008A6E1A"/>
    <w:rsid w:val="008B0422"/>
    <w:rsid w:val="008B18A8"/>
    <w:rsid w:val="008B2994"/>
    <w:rsid w:val="008B3A9B"/>
    <w:rsid w:val="008B41A7"/>
    <w:rsid w:val="008B43C1"/>
    <w:rsid w:val="008C2A7D"/>
    <w:rsid w:val="008C53D3"/>
    <w:rsid w:val="008C63F3"/>
    <w:rsid w:val="008C7DBB"/>
    <w:rsid w:val="008D134E"/>
    <w:rsid w:val="008D437D"/>
    <w:rsid w:val="008E13FD"/>
    <w:rsid w:val="008E1F6F"/>
    <w:rsid w:val="008E2175"/>
    <w:rsid w:val="008E332F"/>
    <w:rsid w:val="008E58E0"/>
    <w:rsid w:val="008E6A4C"/>
    <w:rsid w:val="008F03ED"/>
    <w:rsid w:val="008F08CB"/>
    <w:rsid w:val="008F206C"/>
    <w:rsid w:val="008F34E8"/>
    <w:rsid w:val="008F482B"/>
    <w:rsid w:val="008F59FA"/>
    <w:rsid w:val="00900CDD"/>
    <w:rsid w:val="00901B4F"/>
    <w:rsid w:val="00902CAB"/>
    <w:rsid w:val="0090325A"/>
    <w:rsid w:val="009052E3"/>
    <w:rsid w:val="009055CC"/>
    <w:rsid w:val="00906799"/>
    <w:rsid w:val="00906FB2"/>
    <w:rsid w:val="00913F1E"/>
    <w:rsid w:val="009141E9"/>
    <w:rsid w:val="00917C8E"/>
    <w:rsid w:val="009227EA"/>
    <w:rsid w:val="00923058"/>
    <w:rsid w:val="009261B8"/>
    <w:rsid w:val="00926444"/>
    <w:rsid w:val="009267F5"/>
    <w:rsid w:val="00926FDA"/>
    <w:rsid w:val="00930F09"/>
    <w:rsid w:val="00930F28"/>
    <w:rsid w:val="00930F5D"/>
    <w:rsid w:val="0093148A"/>
    <w:rsid w:val="0093234B"/>
    <w:rsid w:val="009335F2"/>
    <w:rsid w:val="009340D5"/>
    <w:rsid w:val="00936B91"/>
    <w:rsid w:val="009411B0"/>
    <w:rsid w:val="00941F5B"/>
    <w:rsid w:val="009427AE"/>
    <w:rsid w:val="00942F1B"/>
    <w:rsid w:val="00944FF6"/>
    <w:rsid w:val="0094516C"/>
    <w:rsid w:val="00947AD4"/>
    <w:rsid w:val="00950285"/>
    <w:rsid w:val="00952BA7"/>
    <w:rsid w:val="009548B3"/>
    <w:rsid w:val="009563EF"/>
    <w:rsid w:val="00956BCA"/>
    <w:rsid w:val="00957BAE"/>
    <w:rsid w:val="00957DB3"/>
    <w:rsid w:val="00962283"/>
    <w:rsid w:val="00963275"/>
    <w:rsid w:val="009647AA"/>
    <w:rsid w:val="009647DF"/>
    <w:rsid w:val="00965128"/>
    <w:rsid w:val="00967C26"/>
    <w:rsid w:val="00967CC7"/>
    <w:rsid w:val="00970B75"/>
    <w:rsid w:val="009735F2"/>
    <w:rsid w:val="009736BA"/>
    <w:rsid w:val="00974E0B"/>
    <w:rsid w:val="00976F11"/>
    <w:rsid w:val="00977500"/>
    <w:rsid w:val="009777E4"/>
    <w:rsid w:val="0098180B"/>
    <w:rsid w:val="0098205F"/>
    <w:rsid w:val="00985FC0"/>
    <w:rsid w:val="00987263"/>
    <w:rsid w:val="009903EA"/>
    <w:rsid w:val="00991A18"/>
    <w:rsid w:val="009921F1"/>
    <w:rsid w:val="0099299F"/>
    <w:rsid w:val="009931CD"/>
    <w:rsid w:val="0099423D"/>
    <w:rsid w:val="00994E77"/>
    <w:rsid w:val="00996626"/>
    <w:rsid w:val="00996BAF"/>
    <w:rsid w:val="00996EC7"/>
    <w:rsid w:val="00997040"/>
    <w:rsid w:val="00997C4A"/>
    <w:rsid w:val="009A0B7F"/>
    <w:rsid w:val="009A1263"/>
    <w:rsid w:val="009A1854"/>
    <w:rsid w:val="009A38FE"/>
    <w:rsid w:val="009A4F39"/>
    <w:rsid w:val="009B0FA4"/>
    <w:rsid w:val="009B2CAD"/>
    <w:rsid w:val="009B2E41"/>
    <w:rsid w:val="009B3A76"/>
    <w:rsid w:val="009B431E"/>
    <w:rsid w:val="009B47DD"/>
    <w:rsid w:val="009B493C"/>
    <w:rsid w:val="009B4A64"/>
    <w:rsid w:val="009B4BE4"/>
    <w:rsid w:val="009B4FD4"/>
    <w:rsid w:val="009B52D8"/>
    <w:rsid w:val="009B7100"/>
    <w:rsid w:val="009C11B0"/>
    <w:rsid w:val="009C2DFA"/>
    <w:rsid w:val="009C71F9"/>
    <w:rsid w:val="009C7459"/>
    <w:rsid w:val="009C74B9"/>
    <w:rsid w:val="009C7EAB"/>
    <w:rsid w:val="009D303B"/>
    <w:rsid w:val="009D3820"/>
    <w:rsid w:val="009D667F"/>
    <w:rsid w:val="009E0662"/>
    <w:rsid w:val="009E0B64"/>
    <w:rsid w:val="009E0DD1"/>
    <w:rsid w:val="009E15EB"/>
    <w:rsid w:val="009E16D4"/>
    <w:rsid w:val="009E178F"/>
    <w:rsid w:val="009E211D"/>
    <w:rsid w:val="009E2481"/>
    <w:rsid w:val="009E26AD"/>
    <w:rsid w:val="009E3B3A"/>
    <w:rsid w:val="009E416D"/>
    <w:rsid w:val="009E4CC9"/>
    <w:rsid w:val="009E4F97"/>
    <w:rsid w:val="009E6F87"/>
    <w:rsid w:val="009E72C8"/>
    <w:rsid w:val="009E72F1"/>
    <w:rsid w:val="009F075D"/>
    <w:rsid w:val="009F115E"/>
    <w:rsid w:val="009F16E9"/>
    <w:rsid w:val="009F1DDC"/>
    <w:rsid w:val="009F2A65"/>
    <w:rsid w:val="009F401F"/>
    <w:rsid w:val="009F45DD"/>
    <w:rsid w:val="009F55EB"/>
    <w:rsid w:val="009F6AD2"/>
    <w:rsid w:val="00A007C5"/>
    <w:rsid w:val="00A01957"/>
    <w:rsid w:val="00A041E2"/>
    <w:rsid w:val="00A06896"/>
    <w:rsid w:val="00A0747C"/>
    <w:rsid w:val="00A077A5"/>
    <w:rsid w:val="00A10981"/>
    <w:rsid w:val="00A10F3D"/>
    <w:rsid w:val="00A11DE6"/>
    <w:rsid w:val="00A12280"/>
    <w:rsid w:val="00A12915"/>
    <w:rsid w:val="00A12E75"/>
    <w:rsid w:val="00A13932"/>
    <w:rsid w:val="00A14768"/>
    <w:rsid w:val="00A157E5"/>
    <w:rsid w:val="00A1608E"/>
    <w:rsid w:val="00A167B3"/>
    <w:rsid w:val="00A16CD6"/>
    <w:rsid w:val="00A16DD5"/>
    <w:rsid w:val="00A16E0B"/>
    <w:rsid w:val="00A2017E"/>
    <w:rsid w:val="00A20EC9"/>
    <w:rsid w:val="00A21DF5"/>
    <w:rsid w:val="00A229FC"/>
    <w:rsid w:val="00A24A63"/>
    <w:rsid w:val="00A2743A"/>
    <w:rsid w:val="00A30F6D"/>
    <w:rsid w:val="00A3125D"/>
    <w:rsid w:val="00A31830"/>
    <w:rsid w:val="00A3365A"/>
    <w:rsid w:val="00A3524B"/>
    <w:rsid w:val="00A37377"/>
    <w:rsid w:val="00A410A1"/>
    <w:rsid w:val="00A41F9F"/>
    <w:rsid w:val="00A428BE"/>
    <w:rsid w:val="00A45A71"/>
    <w:rsid w:val="00A50A3E"/>
    <w:rsid w:val="00A51A95"/>
    <w:rsid w:val="00A51C40"/>
    <w:rsid w:val="00A56695"/>
    <w:rsid w:val="00A5685E"/>
    <w:rsid w:val="00A56CEF"/>
    <w:rsid w:val="00A60001"/>
    <w:rsid w:val="00A606B8"/>
    <w:rsid w:val="00A61286"/>
    <w:rsid w:val="00A6282C"/>
    <w:rsid w:val="00A63792"/>
    <w:rsid w:val="00A64AE8"/>
    <w:rsid w:val="00A658FC"/>
    <w:rsid w:val="00A67548"/>
    <w:rsid w:val="00A67570"/>
    <w:rsid w:val="00A70D6C"/>
    <w:rsid w:val="00A74676"/>
    <w:rsid w:val="00A74D28"/>
    <w:rsid w:val="00A7514D"/>
    <w:rsid w:val="00A77E48"/>
    <w:rsid w:val="00A81B2B"/>
    <w:rsid w:val="00A81C9F"/>
    <w:rsid w:val="00A82BF1"/>
    <w:rsid w:val="00A83662"/>
    <w:rsid w:val="00A84EEC"/>
    <w:rsid w:val="00A96A91"/>
    <w:rsid w:val="00A9712A"/>
    <w:rsid w:val="00AA094C"/>
    <w:rsid w:val="00AA37BD"/>
    <w:rsid w:val="00AA5F84"/>
    <w:rsid w:val="00AA64DB"/>
    <w:rsid w:val="00AA6861"/>
    <w:rsid w:val="00AA6CD4"/>
    <w:rsid w:val="00AA70E9"/>
    <w:rsid w:val="00AA7568"/>
    <w:rsid w:val="00AA78D1"/>
    <w:rsid w:val="00AB01A6"/>
    <w:rsid w:val="00AB105C"/>
    <w:rsid w:val="00AB158E"/>
    <w:rsid w:val="00AB16C0"/>
    <w:rsid w:val="00AB2716"/>
    <w:rsid w:val="00AB30B5"/>
    <w:rsid w:val="00AB56A0"/>
    <w:rsid w:val="00AB5B80"/>
    <w:rsid w:val="00AC197F"/>
    <w:rsid w:val="00AC2185"/>
    <w:rsid w:val="00AC2302"/>
    <w:rsid w:val="00AC2EC2"/>
    <w:rsid w:val="00AC3BB6"/>
    <w:rsid w:val="00AC5C3F"/>
    <w:rsid w:val="00AC6974"/>
    <w:rsid w:val="00AC75F1"/>
    <w:rsid w:val="00AC7D16"/>
    <w:rsid w:val="00AD3023"/>
    <w:rsid w:val="00AD541A"/>
    <w:rsid w:val="00AD5A4A"/>
    <w:rsid w:val="00AD621F"/>
    <w:rsid w:val="00AD6907"/>
    <w:rsid w:val="00AE080F"/>
    <w:rsid w:val="00AE3644"/>
    <w:rsid w:val="00AE42EF"/>
    <w:rsid w:val="00AE5205"/>
    <w:rsid w:val="00AE5386"/>
    <w:rsid w:val="00AE5C17"/>
    <w:rsid w:val="00AE6C01"/>
    <w:rsid w:val="00AE6D2E"/>
    <w:rsid w:val="00AE70DB"/>
    <w:rsid w:val="00AF0A12"/>
    <w:rsid w:val="00AF3A14"/>
    <w:rsid w:val="00AF553F"/>
    <w:rsid w:val="00AF5926"/>
    <w:rsid w:val="00AF6F60"/>
    <w:rsid w:val="00AF7156"/>
    <w:rsid w:val="00AF745E"/>
    <w:rsid w:val="00B01DDE"/>
    <w:rsid w:val="00B02DA6"/>
    <w:rsid w:val="00B037B0"/>
    <w:rsid w:val="00B04E1F"/>
    <w:rsid w:val="00B054C0"/>
    <w:rsid w:val="00B05DFD"/>
    <w:rsid w:val="00B05FB5"/>
    <w:rsid w:val="00B0701A"/>
    <w:rsid w:val="00B108B7"/>
    <w:rsid w:val="00B10EF4"/>
    <w:rsid w:val="00B11330"/>
    <w:rsid w:val="00B12AE6"/>
    <w:rsid w:val="00B15DC8"/>
    <w:rsid w:val="00B16917"/>
    <w:rsid w:val="00B16D1F"/>
    <w:rsid w:val="00B22B11"/>
    <w:rsid w:val="00B22BBA"/>
    <w:rsid w:val="00B22E09"/>
    <w:rsid w:val="00B231BB"/>
    <w:rsid w:val="00B244DB"/>
    <w:rsid w:val="00B2636C"/>
    <w:rsid w:val="00B2790E"/>
    <w:rsid w:val="00B30953"/>
    <w:rsid w:val="00B33BF6"/>
    <w:rsid w:val="00B33FCA"/>
    <w:rsid w:val="00B345F6"/>
    <w:rsid w:val="00B3645B"/>
    <w:rsid w:val="00B36A44"/>
    <w:rsid w:val="00B376B9"/>
    <w:rsid w:val="00B41586"/>
    <w:rsid w:val="00B4370F"/>
    <w:rsid w:val="00B46837"/>
    <w:rsid w:val="00B508CC"/>
    <w:rsid w:val="00B50B0B"/>
    <w:rsid w:val="00B538F9"/>
    <w:rsid w:val="00B55EC9"/>
    <w:rsid w:val="00B56963"/>
    <w:rsid w:val="00B57878"/>
    <w:rsid w:val="00B6031D"/>
    <w:rsid w:val="00B61D62"/>
    <w:rsid w:val="00B64004"/>
    <w:rsid w:val="00B66363"/>
    <w:rsid w:val="00B6718F"/>
    <w:rsid w:val="00B67AC0"/>
    <w:rsid w:val="00B67EC6"/>
    <w:rsid w:val="00B72783"/>
    <w:rsid w:val="00B72925"/>
    <w:rsid w:val="00B73715"/>
    <w:rsid w:val="00B73860"/>
    <w:rsid w:val="00B73F33"/>
    <w:rsid w:val="00B74A24"/>
    <w:rsid w:val="00B752C8"/>
    <w:rsid w:val="00B75D32"/>
    <w:rsid w:val="00B77621"/>
    <w:rsid w:val="00B81A2E"/>
    <w:rsid w:val="00B83387"/>
    <w:rsid w:val="00B83DDF"/>
    <w:rsid w:val="00B84A70"/>
    <w:rsid w:val="00B84CEB"/>
    <w:rsid w:val="00B87E82"/>
    <w:rsid w:val="00B908E7"/>
    <w:rsid w:val="00B92CC7"/>
    <w:rsid w:val="00B93A59"/>
    <w:rsid w:val="00B958DB"/>
    <w:rsid w:val="00B96332"/>
    <w:rsid w:val="00BA0225"/>
    <w:rsid w:val="00BA2343"/>
    <w:rsid w:val="00BA3120"/>
    <w:rsid w:val="00BA324A"/>
    <w:rsid w:val="00BA7680"/>
    <w:rsid w:val="00BB058C"/>
    <w:rsid w:val="00BB0AAD"/>
    <w:rsid w:val="00BB2094"/>
    <w:rsid w:val="00BB26CF"/>
    <w:rsid w:val="00BB2F9B"/>
    <w:rsid w:val="00BB333A"/>
    <w:rsid w:val="00BB40E5"/>
    <w:rsid w:val="00BB7148"/>
    <w:rsid w:val="00BB7E8C"/>
    <w:rsid w:val="00BC1005"/>
    <w:rsid w:val="00BC62D7"/>
    <w:rsid w:val="00BC6A63"/>
    <w:rsid w:val="00BC6B90"/>
    <w:rsid w:val="00BC6C6A"/>
    <w:rsid w:val="00BC6EB6"/>
    <w:rsid w:val="00BC7A38"/>
    <w:rsid w:val="00BC7E04"/>
    <w:rsid w:val="00BD0379"/>
    <w:rsid w:val="00BD16EB"/>
    <w:rsid w:val="00BD34B6"/>
    <w:rsid w:val="00BD3C9B"/>
    <w:rsid w:val="00BD6010"/>
    <w:rsid w:val="00BD728B"/>
    <w:rsid w:val="00BD7995"/>
    <w:rsid w:val="00BE1932"/>
    <w:rsid w:val="00BE2983"/>
    <w:rsid w:val="00BE2A7B"/>
    <w:rsid w:val="00BE2E45"/>
    <w:rsid w:val="00BE2EAE"/>
    <w:rsid w:val="00BE366D"/>
    <w:rsid w:val="00BE38CE"/>
    <w:rsid w:val="00BE554B"/>
    <w:rsid w:val="00BE574F"/>
    <w:rsid w:val="00BE6908"/>
    <w:rsid w:val="00BE7F12"/>
    <w:rsid w:val="00BF0721"/>
    <w:rsid w:val="00BF1788"/>
    <w:rsid w:val="00BF26C0"/>
    <w:rsid w:val="00BF2D96"/>
    <w:rsid w:val="00BF5DDC"/>
    <w:rsid w:val="00C01310"/>
    <w:rsid w:val="00C01A8E"/>
    <w:rsid w:val="00C01A99"/>
    <w:rsid w:val="00C03600"/>
    <w:rsid w:val="00C03A3A"/>
    <w:rsid w:val="00C03A8F"/>
    <w:rsid w:val="00C05B36"/>
    <w:rsid w:val="00C06E0F"/>
    <w:rsid w:val="00C077C8"/>
    <w:rsid w:val="00C10F2F"/>
    <w:rsid w:val="00C11BD4"/>
    <w:rsid w:val="00C155B7"/>
    <w:rsid w:val="00C200AE"/>
    <w:rsid w:val="00C20352"/>
    <w:rsid w:val="00C2069A"/>
    <w:rsid w:val="00C214FE"/>
    <w:rsid w:val="00C21E92"/>
    <w:rsid w:val="00C2372F"/>
    <w:rsid w:val="00C24E3E"/>
    <w:rsid w:val="00C25D8E"/>
    <w:rsid w:val="00C2750B"/>
    <w:rsid w:val="00C3149E"/>
    <w:rsid w:val="00C32017"/>
    <w:rsid w:val="00C33DB3"/>
    <w:rsid w:val="00C36726"/>
    <w:rsid w:val="00C36A5D"/>
    <w:rsid w:val="00C374A7"/>
    <w:rsid w:val="00C37F1F"/>
    <w:rsid w:val="00C406B7"/>
    <w:rsid w:val="00C40C4B"/>
    <w:rsid w:val="00C40F40"/>
    <w:rsid w:val="00C411F7"/>
    <w:rsid w:val="00C416EB"/>
    <w:rsid w:val="00C4191F"/>
    <w:rsid w:val="00C431D4"/>
    <w:rsid w:val="00C44C57"/>
    <w:rsid w:val="00C45EEC"/>
    <w:rsid w:val="00C461AF"/>
    <w:rsid w:val="00C4712A"/>
    <w:rsid w:val="00C50E33"/>
    <w:rsid w:val="00C51648"/>
    <w:rsid w:val="00C525FF"/>
    <w:rsid w:val="00C53462"/>
    <w:rsid w:val="00C53867"/>
    <w:rsid w:val="00C54320"/>
    <w:rsid w:val="00C550CB"/>
    <w:rsid w:val="00C55A95"/>
    <w:rsid w:val="00C64D08"/>
    <w:rsid w:val="00C6542C"/>
    <w:rsid w:val="00C65FDB"/>
    <w:rsid w:val="00C6638D"/>
    <w:rsid w:val="00C67446"/>
    <w:rsid w:val="00C71417"/>
    <w:rsid w:val="00C71F9A"/>
    <w:rsid w:val="00C753A9"/>
    <w:rsid w:val="00C76A09"/>
    <w:rsid w:val="00C76DCD"/>
    <w:rsid w:val="00C8038A"/>
    <w:rsid w:val="00C84190"/>
    <w:rsid w:val="00C84DC1"/>
    <w:rsid w:val="00C85F03"/>
    <w:rsid w:val="00C871E2"/>
    <w:rsid w:val="00C9069A"/>
    <w:rsid w:val="00C90A16"/>
    <w:rsid w:val="00C90A6F"/>
    <w:rsid w:val="00C92A52"/>
    <w:rsid w:val="00C95193"/>
    <w:rsid w:val="00C9715F"/>
    <w:rsid w:val="00CA0361"/>
    <w:rsid w:val="00CA1233"/>
    <w:rsid w:val="00CA1C65"/>
    <w:rsid w:val="00CA1E96"/>
    <w:rsid w:val="00CA58C3"/>
    <w:rsid w:val="00CA716C"/>
    <w:rsid w:val="00CA7EA7"/>
    <w:rsid w:val="00CB1B22"/>
    <w:rsid w:val="00CB33A4"/>
    <w:rsid w:val="00CB3A16"/>
    <w:rsid w:val="00CB464D"/>
    <w:rsid w:val="00CB599F"/>
    <w:rsid w:val="00CB7F60"/>
    <w:rsid w:val="00CC0822"/>
    <w:rsid w:val="00CC1911"/>
    <w:rsid w:val="00CC29CE"/>
    <w:rsid w:val="00CC4842"/>
    <w:rsid w:val="00CC51E3"/>
    <w:rsid w:val="00CC5D89"/>
    <w:rsid w:val="00CC5FFC"/>
    <w:rsid w:val="00CC747F"/>
    <w:rsid w:val="00CC76BE"/>
    <w:rsid w:val="00CC7AC9"/>
    <w:rsid w:val="00CC7E4D"/>
    <w:rsid w:val="00CD1787"/>
    <w:rsid w:val="00CD2634"/>
    <w:rsid w:val="00CD2FAA"/>
    <w:rsid w:val="00CD420F"/>
    <w:rsid w:val="00CD68C3"/>
    <w:rsid w:val="00CD6AF8"/>
    <w:rsid w:val="00CD6BEA"/>
    <w:rsid w:val="00CE0C1B"/>
    <w:rsid w:val="00CE0D6E"/>
    <w:rsid w:val="00CE2D6D"/>
    <w:rsid w:val="00CE2F3A"/>
    <w:rsid w:val="00CE34F1"/>
    <w:rsid w:val="00CE5274"/>
    <w:rsid w:val="00CE58E5"/>
    <w:rsid w:val="00CE7711"/>
    <w:rsid w:val="00CF0E6A"/>
    <w:rsid w:val="00CF12FD"/>
    <w:rsid w:val="00CF14D6"/>
    <w:rsid w:val="00CF17D8"/>
    <w:rsid w:val="00CF1A0D"/>
    <w:rsid w:val="00CF30D1"/>
    <w:rsid w:val="00CF3983"/>
    <w:rsid w:val="00CF43CA"/>
    <w:rsid w:val="00CF6087"/>
    <w:rsid w:val="00D0055D"/>
    <w:rsid w:val="00D03510"/>
    <w:rsid w:val="00D03A4F"/>
    <w:rsid w:val="00D057E0"/>
    <w:rsid w:val="00D1070A"/>
    <w:rsid w:val="00D12B74"/>
    <w:rsid w:val="00D12BA8"/>
    <w:rsid w:val="00D12CFD"/>
    <w:rsid w:val="00D12D82"/>
    <w:rsid w:val="00D1324D"/>
    <w:rsid w:val="00D158F5"/>
    <w:rsid w:val="00D15BCD"/>
    <w:rsid w:val="00D1724B"/>
    <w:rsid w:val="00D203F0"/>
    <w:rsid w:val="00D2074E"/>
    <w:rsid w:val="00D21D48"/>
    <w:rsid w:val="00D2309D"/>
    <w:rsid w:val="00D23374"/>
    <w:rsid w:val="00D24A4C"/>
    <w:rsid w:val="00D25573"/>
    <w:rsid w:val="00D2610C"/>
    <w:rsid w:val="00D267DC"/>
    <w:rsid w:val="00D2785E"/>
    <w:rsid w:val="00D33FA6"/>
    <w:rsid w:val="00D34381"/>
    <w:rsid w:val="00D34703"/>
    <w:rsid w:val="00D3487F"/>
    <w:rsid w:val="00D37896"/>
    <w:rsid w:val="00D41536"/>
    <w:rsid w:val="00D418B4"/>
    <w:rsid w:val="00D42A22"/>
    <w:rsid w:val="00D42B1E"/>
    <w:rsid w:val="00D43EBF"/>
    <w:rsid w:val="00D44392"/>
    <w:rsid w:val="00D45BA7"/>
    <w:rsid w:val="00D50875"/>
    <w:rsid w:val="00D50958"/>
    <w:rsid w:val="00D5164E"/>
    <w:rsid w:val="00D52E2C"/>
    <w:rsid w:val="00D5361A"/>
    <w:rsid w:val="00D53622"/>
    <w:rsid w:val="00D548D8"/>
    <w:rsid w:val="00D54C08"/>
    <w:rsid w:val="00D550C7"/>
    <w:rsid w:val="00D55C33"/>
    <w:rsid w:val="00D60D32"/>
    <w:rsid w:val="00D61DAE"/>
    <w:rsid w:val="00D6326C"/>
    <w:rsid w:val="00D64767"/>
    <w:rsid w:val="00D652D9"/>
    <w:rsid w:val="00D65D9D"/>
    <w:rsid w:val="00D67451"/>
    <w:rsid w:val="00D67988"/>
    <w:rsid w:val="00D67A4A"/>
    <w:rsid w:val="00D74AB0"/>
    <w:rsid w:val="00D74D3F"/>
    <w:rsid w:val="00D75011"/>
    <w:rsid w:val="00D76906"/>
    <w:rsid w:val="00D77E3D"/>
    <w:rsid w:val="00D811FF"/>
    <w:rsid w:val="00D8157F"/>
    <w:rsid w:val="00D82C74"/>
    <w:rsid w:val="00D852B6"/>
    <w:rsid w:val="00D9102E"/>
    <w:rsid w:val="00D917B9"/>
    <w:rsid w:val="00D94931"/>
    <w:rsid w:val="00D95D45"/>
    <w:rsid w:val="00D961E1"/>
    <w:rsid w:val="00DA00C6"/>
    <w:rsid w:val="00DA12AF"/>
    <w:rsid w:val="00DA139A"/>
    <w:rsid w:val="00DA1C99"/>
    <w:rsid w:val="00DA2541"/>
    <w:rsid w:val="00DA311B"/>
    <w:rsid w:val="00DA63E8"/>
    <w:rsid w:val="00DA76F8"/>
    <w:rsid w:val="00DB020C"/>
    <w:rsid w:val="00DB02B0"/>
    <w:rsid w:val="00DB0620"/>
    <w:rsid w:val="00DB16FE"/>
    <w:rsid w:val="00DB18B2"/>
    <w:rsid w:val="00DB4F0B"/>
    <w:rsid w:val="00DB5DAC"/>
    <w:rsid w:val="00DB5E98"/>
    <w:rsid w:val="00DB666C"/>
    <w:rsid w:val="00DC2544"/>
    <w:rsid w:val="00DC5D2A"/>
    <w:rsid w:val="00DC69E1"/>
    <w:rsid w:val="00DC6EF2"/>
    <w:rsid w:val="00DD0C40"/>
    <w:rsid w:val="00DD0DA7"/>
    <w:rsid w:val="00DD24D4"/>
    <w:rsid w:val="00DD2E9C"/>
    <w:rsid w:val="00DD3976"/>
    <w:rsid w:val="00DD52B4"/>
    <w:rsid w:val="00DD52D5"/>
    <w:rsid w:val="00DD545C"/>
    <w:rsid w:val="00DD5ACC"/>
    <w:rsid w:val="00DD6D5D"/>
    <w:rsid w:val="00DD717E"/>
    <w:rsid w:val="00DD755A"/>
    <w:rsid w:val="00DE0897"/>
    <w:rsid w:val="00DE09F6"/>
    <w:rsid w:val="00DE21EE"/>
    <w:rsid w:val="00DE2258"/>
    <w:rsid w:val="00DE2FDE"/>
    <w:rsid w:val="00DE6F2B"/>
    <w:rsid w:val="00DE79AE"/>
    <w:rsid w:val="00DF084E"/>
    <w:rsid w:val="00DF2E18"/>
    <w:rsid w:val="00DF7E39"/>
    <w:rsid w:val="00E00754"/>
    <w:rsid w:val="00E0102E"/>
    <w:rsid w:val="00E02C06"/>
    <w:rsid w:val="00E03988"/>
    <w:rsid w:val="00E04B30"/>
    <w:rsid w:val="00E04BA8"/>
    <w:rsid w:val="00E061DB"/>
    <w:rsid w:val="00E1103E"/>
    <w:rsid w:val="00E12D97"/>
    <w:rsid w:val="00E13D0E"/>
    <w:rsid w:val="00E1479E"/>
    <w:rsid w:val="00E14AA7"/>
    <w:rsid w:val="00E16460"/>
    <w:rsid w:val="00E17BF8"/>
    <w:rsid w:val="00E20E26"/>
    <w:rsid w:val="00E20E89"/>
    <w:rsid w:val="00E21A5D"/>
    <w:rsid w:val="00E23C6F"/>
    <w:rsid w:val="00E24096"/>
    <w:rsid w:val="00E25EA4"/>
    <w:rsid w:val="00E2783B"/>
    <w:rsid w:val="00E301CA"/>
    <w:rsid w:val="00E31A54"/>
    <w:rsid w:val="00E32822"/>
    <w:rsid w:val="00E33029"/>
    <w:rsid w:val="00E33DE1"/>
    <w:rsid w:val="00E3449A"/>
    <w:rsid w:val="00E359AE"/>
    <w:rsid w:val="00E422EA"/>
    <w:rsid w:val="00E424A4"/>
    <w:rsid w:val="00E43F8E"/>
    <w:rsid w:val="00E50A73"/>
    <w:rsid w:val="00E52BD3"/>
    <w:rsid w:val="00E52FB7"/>
    <w:rsid w:val="00E54161"/>
    <w:rsid w:val="00E54490"/>
    <w:rsid w:val="00E55341"/>
    <w:rsid w:val="00E56610"/>
    <w:rsid w:val="00E56A37"/>
    <w:rsid w:val="00E63696"/>
    <w:rsid w:val="00E6391F"/>
    <w:rsid w:val="00E63F2F"/>
    <w:rsid w:val="00E64DD7"/>
    <w:rsid w:val="00E6791D"/>
    <w:rsid w:val="00E67D2A"/>
    <w:rsid w:val="00E708A5"/>
    <w:rsid w:val="00E70B75"/>
    <w:rsid w:val="00E70E61"/>
    <w:rsid w:val="00E73307"/>
    <w:rsid w:val="00E746F7"/>
    <w:rsid w:val="00E75543"/>
    <w:rsid w:val="00E7560D"/>
    <w:rsid w:val="00E757C5"/>
    <w:rsid w:val="00E75EA8"/>
    <w:rsid w:val="00E769A4"/>
    <w:rsid w:val="00E76EB6"/>
    <w:rsid w:val="00E77425"/>
    <w:rsid w:val="00E80BE9"/>
    <w:rsid w:val="00E8175D"/>
    <w:rsid w:val="00E81868"/>
    <w:rsid w:val="00E8225B"/>
    <w:rsid w:val="00E83739"/>
    <w:rsid w:val="00E83FC9"/>
    <w:rsid w:val="00E8604C"/>
    <w:rsid w:val="00E864E9"/>
    <w:rsid w:val="00E86BA0"/>
    <w:rsid w:val="00E878DD"/>
    <w:rsid w:val="00E87900"/>
    <w:rsid w:val="00E879D7"/>
    <w:rsid w:val="00E94738"/>
    <w:rsid w:val="00EA16C9"/>
    <w:rsid w:val="00EA1BB6"/>
    <w:rsid w:val="00EA1F46"/>
    <w:rsid w:val="00EA25D9"/>
    <w:rsid w:val="00EA3ED2"/>
    <w:rsid w:val="00EA48EA"/>
    <w:rsid w:val="00EA4BA9"/>
    <w:rsid w:val="00EA567F"/>
    <w:rsid w:val="00EA7B63"/>
    <w:rsid w:val="00EB0364"/>
    <w:rsid w:val="00EB095F"/>
    <w:rsid w:val="00EB18E6"/>
    <w:rsid w:val="00EB4E58"/>
    <w:rsid w:val="00EB4F61"/>
    <w:rsid w:val="00EB6838"/>
    <w:rsid w:val="00EC37A2"/>
    <w:rsid w:val="00EC40E1"/>
    <w:rsid w:val="00EC42FC"/>
    <w:rsid w:val="00EC5E45"/>
    <w:rsid w:val="00EC5F32"/>
    <w:rsid w:val="00EC680C"/>
    <w:rsid w:val="00ED0C3D"/>
    <w:rsid w:val="00ED11DE"/>
    <w:rsid w:val="00ED1800"/>
    <w:rsid w:val="00ED2BE9"/>
    <w:rsid w:val="00ED3B7B"/>
    <w:rsid w:val="00ED4CFD"/>
    <w:rsid w:val="00ED581B"/>
    <w:rsid w:val="00ED66B3"/>
    <w:rsid w:val="00ED69F4"/>
    <w:rsid w:val="00ED7D16"/>
    <w:rsid w:val="00ED7D5C"/>
    <w:rsid w:val="00EE2DE4"/>
    <w:rsid w:val="00EE718B"/>
    <w:rsid w:val="00EE75AD"/>
    <w:rsid w:val="00EF1A55"/>
    <w:rsid w:val="00EF3234"/>
    <w:rsid w:val="00EF4800"/>
    <w:rsid w:val="00EF4A04"/>
    <w:rsid w:val="00EF68F8"/>
    <w:rsid w:val="00F01E15"/>
    <w:rsid w:val="00F026D6"/>
    <w:rsid w:val="00F03172"/>
    <w:rsid w:val="00F05018"/>
    <w:rsid w:val="00F06B62"/>
    <w:rsid w:val="00F07057"/>
    <w:rsid w:val="00F116F0"/>
    <w:rsid w:val="00F13008"/>
    <w:rsid w:val="00F13156"/>
    <w:rsid w:val="00F1475C"/>
    <w:rsid w:val="00F14B1D"/>
    <w:rsid w:val="00F20A3B"/>
    <w:rsid w:val="00F20BCC"/>
    <w:rsid w:val="00F20E28"/>
    <w:rsid w:val="00F21242"/>
    <w:rsid w:val="00F213AF"/>
    <w:rsid w:val="00F229BF"/>
    <w:rsid w:val="00F23BC9"/>
    <w:rsid w:val="00F24B21"/>
    <w:rsid w:val="00F24EFA"/>
    <w:rsid w:val="00F26137"/>
    <w:rsid w:val="00F279B4"/>
    <w:rsid w:val="00F30AA0"/>
    <w:rsid w:val="00F3129C"/>
    <w:rsid w:val="00F32DCE"/>
    <w:rsid w:val="00F331C1"/>
    <w:rsid w:val="00F339C2"/>
    <w:rsid w:val="00F33D39"/>
    <w:rsid w:val="00F33EC3"/>
    <w:rsid w:val="00F348C6"/>
    <w:rsid w:val="00F3495C"/>
    <w:rsid w:val="00F3670B"/>
    <w:rsid w:val="00F433DC"/>
    <w:rsid w:val="00F45164"/>
    <w:rsid w:val="00F47E34"/>
    <w:rsid w:val="00F50B8C"/>
    <w:rsid w:val="00F51DB4"/>
    <w:rsid w:val="00F52B56"/>
    <w:rsid w:val="00F5389E"/>
    <w:rsid w:val="00F53A09"/>
    <w:rsid w:val="00F54515"/>
    <w:rsid w:val="00F54861"/>
    <w:rsid w:val="00F55EF3"/>
    <w:rsid w:val="00F56889"/>
    <w:rsid w:val="00F6078F"/>
    <w:rsid w:val="00F6111E"/>
    <w:rsid w:val="00F61488"/>
    <w:rsid w:val="00F636D7"/>
    <w:rsid w:val="00F67083"/>
    <w:rsid w:val="00F6771B"/>
    <w:rsid w:val="00F718BE"/>
    <w:rsid w:val="00F72F22"/>
    <w:rsid w:val="00F742F0"/>
    <w:rsid w:val="00F7559C"/>
    <w:rsid w:val="00F76AB5"/>
    <w:rsid w:val="00F7708C"/>
    <w:rsid w:val="00F7725E"/>
    <w:rsid w:val="00F77B95"/>
    <w:rsid w:val="00F82616"/>
    <w:rsid w:val="00F86FAE"/>
    <w:rsid w:val="00F87244"/>
    <w:rsid w:val="00F872E0"/>
    <w:rsid w:val="00F87859"/>
    <w:rsid w:val="00F87B31"/>
    <w:rsid w:val="00F87C36"/>
    <w:rsid w:val="00F87E2C"/>
    <w:rsid w:val="00F9068B"/>
    <w:rsid w:val="00F909E2"/>
    <w:rsid w:val="00F91233"/>
    <w:rsid w:val="00F91399"/>
    <w:rsid w:val="00F914D3"/>
    <w:rsid w:val="00F922C0"/>
    <w:rsid w:val="00F924C7"/>
    <w:rsid w:val="00F92A3F"/>
    <w:rsid w:val="00FA010C"/>
    <w:rsid w:val="00FA02FE"/>
    <w:rsid w:val="00FA0654"/>
    <w:rsid w:val="00FA1059"/>
    <w:rsid w:val="00FA1828"/>
    <w:rsid w:val="00FA2BC6"/>
    <w:rsid w:val="00FA6CB5"/>
    <w:rsid w:val="00FB150F"/>
    <w:rsid w:val="00FB1657"/>
    <w:rsid w:val="00FB46BB"/>
    <w:rsid w:val="00FB4F82"/>
    <w:rsid w:val="00FB686A"/>
    <w:rsid w:val="00FB69D7"/>
    <w:rsid w:val="00FB6A3A"/>
    <w:rsid w:val="00FB70BC"/>
    <w:rsid w:val="00FC00AF"/>
    <w:rsid w:val="00FC14FF"/>
    <w:rsid w:val="00FC18F0"/>
    <w:rsid w:val="00FC1B01"/>
    <w:rsid w:val="00FC1BD7"/>
    <w:rsid w:val="00FC2396"/>
    <w:rsid w:val="00FC2519"/>
    <w:rsid w:val="00FC63B6"/>
    <w:rsid w:val="00FD15EE"/>
    <w:rsid w:val="00FD4220"/>
    <w:rsid w:val="00FD42C0"/>
    <w:rsid w:val="00FD6A44"/>
    <w:rsid w:val="00FD7075"/>
    <w:rsid w:val="00FE0127"/>
    <w:rsid w:val="00FE0723"/>
    <w:rsid w:val="00FE0BA9"/>
    <w:rsid w:val="00FE0CB5"/>
    <w:rsid w:val="00FE2635"/>
    <w:rsid w:val="00FE2A29"/>
    <w:rsid w:val="00FE640C"/>
    <w:rsid w:val="00FE6994"/>
    <w:rsid w:val="00FE731E"/>
    <w:rsid w:val="00FE7B6C"/>
    <w:rsid w:val="00FF060A"/>
    <w:rsid w:val="00FF08D7"/>
    <w:rsid w:val="00FF0963"/>
    <w:rsid w:val="00FF2D05"/>
    <w:rsid w:val="00FF3E0A"/>
    <w:rsid w:val="00FF5012"/>
    <w:rsid w:val="00FF520D"/>
    <w:rsid w:val="00FF576A"/>
    <w:rsid w:val="00FF7480"/>
    <w:rsid w:val="5C91E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9D705"/>
  <w14:defaultImageDpi w14:val="32767"/>
  <w15:chartTrackingRefBased/>
  <w15:docId w15:val="{BE6F0791-B4C7-42F1-8BDA-4FBC8945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3F6C9F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05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D0055D"/>
    <w:pPr>
      <w:spacing w:after="200"/>
      <w:ind w:left="0"/>
      <w:contextualSpacing/>
      <w:jc w:val="center"/>
    </w:pPr>
    <w:rPr>
      <w:rFonts w:eastAsiaTheme="majorEastAsia" w:cstheme="majorBidi"/>
      <w:b/>
      <w:noProof/>
      <w:color w:val="000000" w:themeColor="text1"/>
      <w:spacing w:val="-10"/>
      <w:kern w:val="28"/>
      <w:sz w:val="56"/>
      <w:szCs w:val="56"/>
      <w:lang w:val="en-NZ" w:eastAsia="en-GB"/>
    </w:rPr>
  </w:style>
  <w:style w:type="character" w:customStyle="1" w:styleId="TitleChar">
    <w:name w:val="Title Char"/>
    <w:basedOn w:val="DefaultParagraphFont"/>
    <w:link w:val="Title"/>
    <w:rsid w:val="00D0055D"/>
    <w:rPr>
      <w:rFonts w:ascii="Arial" w:eastAsiaTheme="majorEastAsia" w:hAnsi="Arial" w:cstheme="majorBidi"/>
      <w:b/>
      <w:noProof/>
      <w:color w:val="000000" w:themeColor="text1"/>
      <w:spacing w:val="-10"/>
      <w:kern w:val="28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3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4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6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5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7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8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9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05A5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2509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128"/>
    <w:rPr>
      <w:rFonts w:asciiTheme="majorHAnsi" w:eastAsiaTheme="majorEastAsia" w:hAnsiTheme="majorHAnsi" w:cstheme="majorBidi"/>
      <w:i/>
      <w:iCs/>
      <w:color w:val="2F5496" w:themeColor="accent1" w:themeShade="BF"/>
      <w:sz w:val="32"/>
      <w:lang w:val="en-AU"/>
    </w:rPr>
  </w:style>
  <w:style w:type="paragraph" w:customStyle="1" w:styleId="pf0">
    <w:name w:val="pf0"/>
    <w:basedOn w:val="Normal"/>
    <w:rsid w:val="00FE7B6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cf01">
    <w:name w:val="cf01"/>
    <w:basedOn w:val="DefaultParagraphFont"/>
    <w:rsid w:val="00FE7B6C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5C344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63" Type="http://schemas.openxmlformats.org/officeDocument/2006/relationships/image" Target="media/image44.png"/><Relationship Id="rId84" Type="http://schemas.openxmlformats.org/officeDocument/2006/relationships/image" Target="media/image62.jpeg"/><Relationship Id="rId138" Type="http://schemas.openxmlformats.org/officeDocument/2006/relationships/image" Target="media/image111.jpeg"/><Relationship Id="rId159" Type="http://schemas.openxmlformats.org/officeDocument/2006/relationships/image" Target="media/image129.png"/><Relationship Id="rId107" Type="http://schemas.openxmlformats.org/officeDocument/2006/relationships/image" Target="media/image700.png"/><Relationship Id="rId11" Type="http://schemas.openxmlformats.org/officeDocument/2006/relationships/endnotes" Target="endnotes.xml"/><Relationship Id="rId32" Type="http://schemas.openxmlformats.org/officeDocument/2006/relationships/image" Target="media/image20.png"/><Relationship Id="rId53" Type="http://schemas.openxmlformats.org/officeDocument/2006/relationships/image" Target="media/image38.png"/><Relationship Id="rId74" Type="http://schemas.openxmlformats.org/officeDocument/2006/relationships/image" Target="media/image54.jpeg"/><Relationship Id="rId128" Type="http://schemas.openxmlformats.org/officeDocument/2006/relationships/image" Target="media/image102.png"/><Relationship Id="rId149" Type="http://schemas.openxmlformats.org/officeDocument/2006/relationships/image" Target="media/image120.png"/><Relationship Id="rId5" Type="http://schemas.openxmlformats.org/officeDocument/2006/relationships/customXml" Target="../customXml/item5.xml"/><Relationship Id="rId95" Type="http://schemas.openxmlformats.org/officeDocument/2006/relationships/image" Target="media/image73.png"/><Relationship Id="rId160" Type="http://schemas.openxmlformats.org/officeDocument/2006/relationships/image" Target="media/image1050.png"/><Relationship Id="rId22" Type="http://schemas.openxmlformats.org/officeDocument/2006/relationships/image" Target="media/image11.png"/><Relationship Id="rId43" Type="http://schemas.openxmlformats.org/officeDocument/2006/relationships/image" Target="media/image30.png"/><Relationship Id="rId64" Type="http://schemas.openxmlformats.org/officeDocument/2006/relationships/image" Target="media/image45.png"/><Relationship Id="rId118" Type="http://schemas.openxmlformats.org/officeDocument/2006/relationships/image" Target="media/image93.png"/><Relationship Id="rId139" Type="http://schemas.openxmlformats.org/officeDocument/2006/relationships/image" Target="media/image112.png"/><Relationship Id="rId85" Type="http://schemas.openxmlformats.org/officeDocument/2006/relationships/image" Target="media/image63.png"/><Relationship Id="rId150" Type="http://schemas.openxmlformats.org/officeDocument/2006/relationships/image" Target="media/image121.png"/><Relationship Id="rId12" Type="http://schemas.openxmlformats.org/officeDocument/2006/relationships/image" Target="media/image1.png"/><Relationship Id="rId33" Type="http://schemas.openxmlformats.org/officeDocument/2006/relationships/image" Target="media/image21.png"/><Relationship Id="rId108" Type="http://schemas.openxmlformats.org/officeDocument/2006/relationships/image" Target="media/image83.png"/><Relationship Id="rId129" Type="http://schemas.openxmlformats.org/officeDocument/2006/relationships/hyperlink" Target="http://www.digital.govt.nz/das" TargetMode="External"/><Relationship Id="rId54" Type="http://schemas.openxmlformats.org/officeDocument/2006/relationships/image" Target="media/image330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69.png"/><Relationship Id="rId96" Type="http://schemas.openxmlformats.org/officeDocument/2006/relationships/image" Target="media/image610.png"/><Relationship Id="rId140" Type="http://schemas.openxmlformats.org/officeDocument/2006/relationships/image" Target="media/image113.png"/><Relationship Id="rId145" Type="http://schemas.openxmlformats.org/officeDocument/2006/relationships/image" Target="media/image117.png"/><Relationship Id="rId161" Type="http://schemas.openxmlformats.org/officeDocument/2006/relationships/image" Target="media/image1060.png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image" Target="media/image35.png"/><Relationship Id="rId114" Type="http://schemas.openxmlformats.org/officeDocument/2006/relationships/image" Target="media/image89.jpeg"/><Relationship Id="rId119" Type="http://schemas.openxmlformats.org/officeDocument/2006/relationships/image" Target="media/image94.png"/><Relationship Id="rId44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340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image" Target="media/image103.png"/><Relationship Id="rId135" Type="http://schemas.openxmlformats.org/officeDocument/2006/relationships/image" Target="media/image108.jpeg"/><Relationship Id="rId151" Type="http://schemas.openxmlformats.org/officeDocument/2006/relationships/image" Target="media/image122.jpeg"/><Relationship Id="rId156" Type="http://schemas.openxmlformats.org/officeDocument/2006/relationships/image" Target="media/image126.png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6.jpeg"/><Relationship Id="rId109" Type="http://schemas.openxmlformats.org/officeDocument/2006/relationships/image" Target="media/image84.png"/><Relationship Id="rId34" Type="http://schemas.openxmlformats.org/officeDocument/2006/relationships/image" Target="media/image22.jpeg"/><Relationship Id="rId50" Type="http://schemas.openxmlformats.org/officeDocument/2006/relationships/hyperlink" Target="mailto:web.standards@gdda.govt.nz" TargetMode="External"/><Relationship Id="rId55" Type="http://schemas.openxmlformats.org/officeDocument/2006/relationships/image" Target="media/image341.png"/><Relationship Id="rId76" Type="http://schemas.openxmlformats.org/officeDocument/2006/relationships/image" Target="media/image56.png"/><Relationship Id="rId97" Type="http://schemas.openxmlformats.org/officeDocument/2006/relationships/image" Target="media/image74.jpeg"/><Relationship Id="rId104" Type="http://schemas.openxmlformats.org/officeDocument/2006/relationships/image" Target="media/image67.jpeg"/><Relationship Id="rId120" Type="http://schemas.openxmlformats.org/officeDocument/2006/relationships/image" Target="media/image95.jpg"/><Relationship Id="rId125" Type="http://schemas.openxmlformats.org/officeDocument/2006/relationships/image" Target="media/image99.png"/><Relationship Id="rId141" Type="http://schemas.openxmlformats.org/officeDocument/2006/relationships/image" Target="media/image114.png"/><Relationship Id="rId146" Type="http://schemas.openxmlformats.org/officeDocument/2006/relationships/image" Target="media/image118.png"/><Relationship Id="rId167" Type="http://schemas.openxmlformats.org/officeDocument/2006/relationships/footer" Target="footer2.xml"/><Relationship Id="rId7" Type="http://schemas.openxmlformats.org/officeDocument/2006/relationships/styles" Target="styles.xml"/><Relationship Id="rId71" Type="http://schemas.openxmlformats.org/officeDocument/2006/relationships/image" Target="media/image51.png"/><Relationship Id="rId92" Type="http://schemas.openxmlformats.org/officeDocument/2006/relationships/image" Target="media/image70.png"/><Relationship Id="rId162" Type="http://schemas.openxmlformats.org/officeDocument/2006/relationships/image" Target="media/image130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3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66" Type="http://schemas.openxmlformats.org/officeDocument/2006/relationships/image" Target="media/image46.jpeg"/><Relationship Id="rId87" Type="http://schemas.openxmlformats.org/officeDocument/2006/relationships/image" Target="media/image65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image" Target="media/image104.png"/><Relationship Id="rId136" Type="http://schemas.openxmlformats.org/officeDocument/2006/relationships/image" Target="media/image109.jpeg"/><Relationship Id="rId157" Type="http://schemas.openxmlformats.org/officeDocument/2006/relationships/image" Target="media/image127.png"/><Relationship Id="rId61" Type="http://schemas.openxmlformats.org/officeDocument/2006/relationships/image" Target="media/image400.png"/><Relationship Id="rId82" Type="http://schemas.openxmlformats.org/officeDocument/2006/relationships/image" Target="media/image60.png"/><Relationship Id="rId152" Type="http://schemas.openxmlformats.org/officeDocument/2006/relationships/image" Target="media/image123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8.png"/><Relationship Id="rId35" Type="http://schemas.openxmlformats.org/officeDocument/2006/relationships/hyperlink" Target="http://www.digital.govt.nz/das" TargetMode="External"/><Relationship Id="rId56" Type="http://schemas.openxmlformats.org/officeDocument/2006/relationships/image" Target="media/image39.jpeg"/><Relationship Id="rId77" Type="http://schemas.openxmlformats.org/officeDocument/2006/relationships/image" Target="media/image57.png"/><Relationship Id="rId100" Type="http://schemas.openxmlformats.org/officeDocument/2006/relationships/image" Target="media/image77.png"/><Relationship Id="rId105" Type="http://schemas.openxmlformats.org/officeDocument/2006/relationships/image" Target="media/image81.png"/><Relationship Id="rId126" Type="http://schemas.openxmlformats.org/officeDocument/2006/relationships/image" Target="media/image100.jpeg"/><Relationship Id="rId147" Type="http://schemas.openxmlformats.org/officeDocument/2006/relationships/image" Target="media/image119.jpeg"/><Relationship Id="rId168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image" Target="media/image52.png"/><Relationship Id="rId93" Type="http://schemas.openxmlformats.org/officeDocument/2006/relationships/image" Target="media/image71.png"/><Relationship Id="rId98" Type="http://schemas.openxmlformats.org/officeDocument/2006/relationships/image" Target="media/image75.png"/><Relationship Id="rId121" Type="http://schemas.openxmlformats.org/officeDocument/2006/relationships/image" Target="media/image78.jpeg"/><Relationship Id="rId142" Type="http://schemas.openxmlformats.org/officeDocument/2006/relationships/image" Target="media/image115.png"/><Relationship Id="rId163" Type="http://schemas.openxmlformats.org/officeDocument/2006/relationships/image" Target="media/image131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hyperlink" Target="https://tinyurl.com/DASSurveyLink" TargetMode="External"/><Relationship Id="rId67" Type="http://schemas.openxmlformats.org/officeDocument/2006/relationships/image" Target="media/image47.png"/><Relationship Id="rId116" Type="http://schemas.openxmlformats.org/officeDocument/2006/relationships/image" Target="media/image91.png"/><Relationship Id="rId137" Type="http://schemas.openxmlformats.org/officeDocument/2006/relationships/image" Target="media/image110.png"/><Relationship Id="rId158" Type="http://schemas.openxmlformats.org/officeDocument/2006/relationships/image" Target="media/image128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62" Type="http://schemas.openxmlformats.org/officeDocument/2006/relationships/image" Target="media/image43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6.png"/><Relationship Id="rId132" Type="http://schemas.openxmlformats.org/officeDocument/2006/relationships/image" Target="media/image105.png"/><Relationship Id="rId153" Type="http://schemas.openxmlformats.org/officeDocument/2006/relationships/hyperlink" Target="https://www.digital.govt.nz/das/" TargetMode="External"/><Relationship Id="rId15" Type="http://schemas.openxmlformats.org/officeDocument/2006/relationships/image" Target="media/image4.jpeg"/><Relationship Id="rId36" Type="http://schemas.openxmlformats.org/officeDocument/2006/relationships/image" Target="media/image23.png"/><Relationship Id="rId57" Type="http://schemas.openxmlformats.org/officeDocument/2006/relationships/image" Target="media/image40.png"/><Relationship Id="rId106" Type="http://schemas.openxmlformats.org/officeDocument/2006/relationships/image" Target="media/image82.png"/><Relationship Id="rId127" Type="http://schemas.openxmlformats.org/officeDocument/2006/relationships/image" Target="media/image101.png"/><Relationship Id="rId10" Type="http://schemas.openxmlformats.org/officeDocument/2006/relationships/footnotes" Target="footnotes.xml"/><Relationship Id="rId31" Type="http://schemas.openxmlformats.org/officeDocument/2006/relationships/image" Target="media/image19.png"/><Relationship Id="rId52" Type="http://schemas.openxmlformats.org/officeDocument/2006/relationships/image" Target="media/image37.png"/><Relationship Id="rId73" Type="http://schemas.openxmlformats.org/officeDocument/2006/relationships/image" Target="media/image53.png"/><Relationship Id="rId78" Type="http://schemas.openxmlformats.org/officeDocument/2006/relationships/image" Target="media/image510.png"/><Relationship Id="rId94" Type="http://schemas.openxmlformats.org/officeDocument/2006/relationships/image" Target="media/image72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6.png"/><Relationship Id="rId143" Type="http://schemas.openxmlformats.org/officeDocument/2006/relationships/image" Target="media/image116.png"/><Relationship Id="rId148" Type="http://schemas.openxmlformats.org/officeDocument/2006/relationships/hyperlink" Target="http://www.digital.govt.nz/home/about-digital-govt-nz/privacy" TargetMode="External"/><Relationship Id="rId164" Type="http://schemas.openxmlformats.org/officeDocument/2006/relationships/image" Target="media/image132.jpeg"/><Relationship Id="rId16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4.jpeg"/><Relationship Id="rId47" Type="http://schemas.openxmlformats.org/officeDocument/2006/relationships/image" Target="media/image33.png"/><Relationship Id="rId68" Type="http://schemas.openxmlformats.org/officeDocument/2006/relationships/image" Target="media/image48.png"/><Relationship Id="rId89" Type="http://schemas.openxmlformats.org/officeDocument/2006/relationships/image" Target="media/image67.png"/><Relationship Id="rId112" Type="http://schemas.openxmlformats.org/officeDocument/2006/relationships/image" Target="media/image87.png"/><Relationship Id="rId133" Type="http://schemas.openxmlformats.org/officeDocument/2006/relationships/image" Target="media/image106.png"/><Relationship Id="rId154" Type="http://schemas.openxmlformats.org/officeDocument/2006/relationships/image" Target="media/image124.png"/><Relationship Id="rId16" Type="http://schemas.openxmlformats.org/officeDocument/2006/relationships/image" Target="media/image5.png"/><Relationship Id="rId37" Type="http://schemas.openxmlformats.org/officeDocument/2006/relationships/image" Target="media/image24.jpeg"/><Relationship Id="rId58" Type="http://schemas.openxmlformats.org/officeDocument/2006/relationships/image" Target="media/image41.png"/><Relationship Id="rId79" Type="http://schemas.openxmlformats.org/officeDocument/2006/relationships/image" Target="media/image520.png"/><Relationship Id="rId102" Type="http://schemas.openxmlformats.org/officeDocument/2006/relationships/image" Target="media/image79.png"/><Relationship Id="rId123" Type="http://schemas.openxmlformats.org/officeDocument/2006/relationships/image" Target="media/image97.png"/><Relationship Id="rId144" Type="http://schemas.openxmlformats.org/officeDocument/2006/relationships/hyperlink" Target="mailto:web.standards@gdda.govt.nz" TargetMode="External"/><Relationship Id="rId90" Type="http://schemas.openxmlformats.org/officeDocument/2006/relationships/image" Target="media/image68.png"/><Relationship Id="rId165" Type="http://schemas.openxmlformats.org/officeDocument/2006/relationships/image" Target="media/image133.png"/><Relationship Id="rId27" Type="http://schemas.openxmlformats.org/officeDocument/2006/relationships/image" Target="media/image15.png"/><Relationship Id="rId48" Type="http://schemas.openxmlformats.org/officeDocument/2006/relationships/image" Target="media/image34.png"/><Relationship Id="rId69" Type="http://schemas.openxmlformats.org/officeDocument/2006/relationships/image" Target="media/image49.png"/><Relationship Id="rId113" Type="http://schemas.openxmlformats.org/officeDocument/2006/relationships/image" Target="media/image88.jpeg"/><Relationship Id="rId134" Type="http://schemas.openxmlformats.org/officeDocument/2006/relationships/image" Target="media/image107.png"/><Relationship Id="rId80" Type="http://schemas.openxmlformats.org/officeDocument/2006/relationships/image" Target="media/image58.png"/><Relationship Id="rId155" Type="http://schemas.openxmlformats.org/officeDocument/2006/relationships/image" Target="media/image125.jpeg"/><Relationship Id="rId17" Type="http://schemas.openxmlformats.org/officeDocument/2006/relationships/image" Target="media/image6.jpeg"/><Relationship Id="rId38" Type="http://schemas.openxmlformats.org/officeDocument/2006/relationships/image" Target="media/image25.png"/><Relationship Id="rId59" Type="http://schemas.openxmlformats.org/officeDocument/2006/relationships/image" Target="media/image42.png"/><Relationship Id="rId103" Type="http://schemas.openxmlformats.org/officeDocument/2006/relationships/image" Target="media/image80.jpeg"/><Relationship Id="rId124" Type="http://schemas.openxmlformats.org/officeDocument/2006/relationships/image" Target="media/image9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i\Downloads\Easy%20Read%20Template%20January%202026%20(5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27505106F1B4524C9ED3FEFD70A89DBB02003F11954A0AE66C4086BDDBCF507AC126" ma:contentTypeVersion="31" ma:contentTypeDescription="Administration Document" ma:contentTypeScope="" ma:versionID="371b56d6b007617a2b417cf0c1fe6775">
  <xsd:schema xmlns:xsd="http://www.w3.org/2001/XMLSchema" xmlns:xs="http://www.w3.org/2001/XMLSchema" xmlns:p="http://schemas.microsoft.com/office/2006/metadata/properties" xmlns:ns2="89d0c6c8-e2e3-4e07-91a0-0308145fc47f" xmlns:ns3="5750afb1-007a-481a-96df-a71c539b9a3e" xmlns:ns4="d83a6098-f7d7-43f2-86d5-ace868b5ff6e" targetNamespace="http://schemas.microsoft.com/office/2006/metadata/properties" ma:root="true" ma:fieldsID="957ead287ca89866e0789baafff01b3d" ns2:_="" ns3:_="" ns4:_="">
    <xsd:import namespace="89d0c6c8-e2e3-4e07-91a0-0308145fc47f"/>
    <xsd:import namespace="5750afb1-007a-481a-96df-a71c539b9a3e"/>
    <xsd:import namespace="d83a6098-f7d7-43f2-86d5-ace868b5ff6e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StandardNumber" minOccurs="0"/>
                <xsd:element ref="ns2:DIAStandardName" minOccurs="0"/>
                <xsd:element ref="ns2:C3TopicNote" minOccurs="0"/>
                <xsd:element ref="ns3:TaxKeywordTaxHTField" minOccurs="0"/>
                <xsd:element ref="ns3:TaxCatchAllLabel" minOccurs="0"/>
                <xsd:element ref="ns2:f2ff4695490c4bf79a895c9f81dcf06d" minOccurs="0"/>
                <xsd:element ref="ns2:i30eb2e5424543c4abb4965f12832c18" minOccurs="0"/>
                <xsd:element ref="ns2:_dlc_DocId" minOccurs="0"/>
                <xsd:element ref="ns2:_dlc_DocIdUrl" minOccurs="0"/>
                <xsd:element ref="ns2:_dlc_DocIdPersistId" minOccurs="0"/>
                <xsd:element ref="ns2:ef07a1c3a1f84ce991051e671137767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4:MediaServiceOCR" minOccurs="0"/>
                <xsd:element ref="ns2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0c6c8-e2e3-4e07-91a0-0308145fc47f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StandardNumber" ma:index="14" nillable="true" ma:displayName="Standard Number" ma:description="Use for the number or reference which identifies the standard" ma:internalName="DIAStandardNumber" ma:readOnly="false">
      <xsd:simpleType>
        <xsd:restriction base="dms:Text"/>
      </xsd:simpleType>
    </xsd:element>
    <xsd:element name="DIAStandardName" ma:index="15" nillable="true" ma:displayName="Standard Name" ma:description="Use for the name of the Standard" ma:internalName="DIAStandardName" ma:readOnly="false">
      <xsd:simpleType>
        <xsd:restriction base="dms:Text"/>
      </xsd:simpleType>
    </xsd:element>
    <xsd:element name="C3TopicNote" ma:index="17" nillable="true" ma:taxonomy="true" ma:internalName="C3TopicNote" ma:taxonomyFieldName="C3Topic" ma:displayName="Topic" ma:indexed="true" ma:readOnly="false" ma:fieldId="{6a3fe89f-a6dd-4490-a9c1-3ef38d67b8c7}" ma:sspId="220cfdc9-10b9-451b-a41a-57414fe47a11" ma:termSetId="72c2c278-ea91-4863-9fc6-a5f9c6b62013" ma:anchorId="c8172f98-89db-4aa1-a8f9-d2fca6fb71ed" ma:open="true" ma:isKeyword="false">
      <xsd:complexType>
        <xsd:sequence>
          <xsd:element ref="pc:Terms" minOccurs="0" maxOccurs="1"/>
        </xsd:sequence>
      </xsd:complexType>
    </xsd:element>
    <xsd:element name="f2ff4695490c4bf79a895c9f81dcf06d" ma:index="20" nillable="true" ma:taxonomy="true" ma:internalName="f2ff4695490c4bf79a895c9f81dcf06d" ma:taxonomyFieldName="DIAAdministrationDocumentType" ma:displayName="Administration Document Type" ma:readOnly="false" ma:fieldId="{f2ff4695-490c-4bf7-9a89-5c9f81dcf06d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30eb2e5424543c4abb4965f12832c18" ma:index="21" ma:taxonomy="true" ma:internalName="i30eb2e5424543c4abb4965f12832c18" ma:taxonomyFieldName="DIASecurityClassification" ma:displayName="Security Classification" ma:readOnly="false" ma:default="2;#UNCLASSIFIED|2c10f15e-4fe4-4bec-ae91-1116436da94b" ma:fieldId="{230eb2e5-4245-43c4-abb4-965f12832c18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f07a1c3a1f84ce991051e671137767d" ma:index="25" nillable="true" ma:taxonomy="true" ma:internalName="ef07a1c3a1f84ce991051e671137767d" ma:taxonomyFieldName="DIAStandardType" ma:displayName="Standard Type" ma:readOnly="false" ma:fieldId="{ef07a1c3-a1f8-4ce9-9105-1e671137767d}" ma:sspId="220cfdc9-10b9-451b-a41a-57414fe47a11" ma:termSetId="5066bd40-53db-43f1-8ad0-e7ede4db5b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f84bba906045b4af568ee102a52dcb" ma:index="38" nillable="true" ma:taxonomy="true" ma:internalName="i0f84bba906045b4af568ee102a52dcb" ma:taxonomyFieldName="RevIMBCS" ma:displayName="RDS" ma:indexed="true" ma:default="" ma:fieldId="{20f84bba-9060-45b4-af56-8ee102a52dcb}" ma:sspId="220cfdc9-10b9-451b-a41a-57414fe47a11" ma:termSetId="bb1f7e15-201c-4f3f-8cd2-247a09e4082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8f17c60-832e-4e14-aa0e-26ffa8aafe36}" ma:internalName="TaxCatchAll" ma:readOnly="false" ma:showField="CatchAllData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8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19" nillable="true" ma:displayName="Taxonomy Catch All Column1" ma:hidden="true" ma:list="{38f17c60-832e-4e14-aa0e-26ffa8aafe36}" ma:internalName="TaxCatchAllLabel" ma:readOnly="true" ma:showField="CatchAllDataLabel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a6098-f7d7-43f2-86d5-ace868b5ff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9d0c6c8-e2e3-4e07-91a0-0308145fc47f">F2YH6TC2ERJF-580742290-10802</_dlc_DocId>
    <TaxKeywordTaxHTField xmlns="5750afb1-007a-481a-96df-a71c539b9a3e">
      <Terms xmlns="http://schemas.microsoft.com/office/infopath/2007/PartnerControls"/>
    </TaxKeywordTaxHTField>
    <i30eb2e5424543c4abb4965f12832c18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i30eb2e5424543c4abb4965f12832c18>
    <C3TopicNote xmlns="89d0c6c8-e2e3-4e07-91a0-0308145fc47f">
      <Terms xmlns="http://schemas.microsoft.com/office/infopath/2007/PartnerControls"/>
    </C3TopicNote>
    <DIANotes xmlns="89d0c6c8-e2e3-4e07-91a0-0308145fc47f" xsi:nil="true"/>
    <i0f84bba906045b4af568ee102a52dcb xmlns="89d0c6c8-e2e3-4e07-91a0-0308145fc47f">
      <Terms xmlns="http://schemas.microsoft.com/office/infopath/2007/PartnerControls"/>
    </i0f84bba906045b4af568ee102a52dcb>
    <f2ff4695490c4bf79a895c9f81dcf06d xmlns="89d0c6c8-e2e3-4e07-91a0-0308145fc47f">
      <Terms xmlns="http://schemas.microsoft.com/office/infopath/2007/PartnerControls"/>
    </f2ff4695490c4bf79a895c9f81dcf06d>
    <_dlc_DocIdUrl xmlns="89d0c6c8-e2e3-4e07-91a0-0308145fc47f">
      <Url>https://azurediagovt.sharepoint.com/sites/ECMS-AOG-SDM/_layouts/15/DocIdRedir.aspx?ID=F2YH6TC2ERJF-580742290-10802</Url>
      <Description>F2YH6TC2ERJF-580742290-10802</Description>
    </_dlc_DocIdUrl>
    <DIAStandardNumber xmlns="89d0c6c8-e2e3-4e07-91a0-0308145fc47f" xsi:nil="true"/>
    <ef07a1c3a1f84ce991051e671137767d xmlns="89d0c6c8-e2e3-4e07-91a0-0308145fc47f">
      <Terms xmlns="http://schemas.microsoft.com/office/infopath/2007/PartnerControls"/>
    </ef07a1c3a1f84ce991051e671137767d>
    <lcf76f155ced4ddcb4097134ff3c332f xmlns="d83a6098-f7d7-43f2-86d5-ace868b5ff6e">
      <Terms xmlns="http://schemas.microsoft.com/office/infopath/2007/PartnerControls"/>
    </lcf76f155ced4ddcb4097134ff3c332f>
    <TaxCatchAll xmlns="5750afb1-007a-481a-96df-a71c539b9a3e">
      <Value>2</Value>
      <Value>3</Value>
    </TaxCatchAll>
    <DIAStandardName xmlns="89d0c6c8-e2e3-4e07-91a0-0308145fc47f" xsi:nil="true"/>
  </documentManagement>
</p:properties>
</file>

<file path=customXml/itemProps1.xml><?xml version="1.0" encoding="utf-8"?>
<ds:datastoreItem xmlns:ds="http://schemas.openxmlformats.org/officeDocument/2006/customXml" ds:itemID="{340DEA7D-B3A5-4182-AE98-52D666F0D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d0c6c8-e2e3-4e07-91a0-0308145fc47f"/>
    <ds:schemaRef ds:uri="5750afb1-007a-481a-96df-a71c539b9a3e"/>
    <ds:schemaRef ds:uri="d83a6098-f7d7-43f2-86d5-ace868b5ff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20D518-1411-42BC-A823-9289C74F14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0AF6B8-5073-4BD9-9F70-1F38719C303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259004F-D175-4DF1-8727-977065427F4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FCDB46-FA4F-4D2A-BB09-487C7DECD8E2}">
  <ds:schemaRefs>
    <ds:schemaRef ds:uri="http://schemas.microsoft.com/office/2006/metadata/properties"/>
    <ds:schemaRef ds:uri="http://schemas.microsoft.com/office/infopath/2007/PartnerControls"/>
    <ds:schemaRef ds:uri="89d0c6c8-e2e3-4e07-91a0-0308145fc47f"/>
    <ds:schemaRef ds:uri="5750afb1-007a-481a-96df-a71c539b9a3e"/>
    <ds:schemaRef ds:uri="d83a6098-f7d7-43f2-86d5-ace868b5ff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 (5).dotx</Template>
  <TotalTime>425</TotalTime>
  <Pages>42</Pages>
  <Words>1961</Words>
  <Characters>9233</Characters>
  <Application>Microsoft Office Word</Application>
  <DocSecurity>0</DocSecurity>
  <Lines>806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Accessibility Standard survey-Easy Read</vt:lpstr>
    </vt:vector>
  </TitlesOfParts>
  <Company/>
  <LinksUpToDate>false</LinksUpToDate>
  <CharactersWithSpaces>11080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Accessibility Standard survey-Easy Read</dc:title>
  <dc:subject/>
  <dc:creator>GDDA</dc:creator>
  <cp:keywords/>
  <dc:description/>
  <cp:lastModifiedBy>Katherine Barcham</cp:lastModifiedBy>
  <cp:revision>151</cp:revision>
  <dcterms:created xsi:type="dcterms:W3CDTF">2026-07-07T05:16:00Z</dcterms:created>
  <dcterms:modified xsi:type="dcterms:W3CDTF">2026-07-09T04:53:00Z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0x01010027505106F1B4524C9ED3FEFD70A89DBB02003F11954A0AE66C4086BDDBCF507AC126</vt:lpwstr>
  </property>
  <property fmtid="{D5CDD505-2E9C-101B-9397-08002B2CF9AE}" pid="3" name="af512b3f0b7e4f0ab4dd0734b49f16fa">
    <vt:lpwstr>Correspondence|dcd6b05f-dc80-4336-b228-09aebf3d212c</vt:lpwstr>
  </property>
  <property fmtid="{D5CDD505-2E9C-101B-9397-08002B2CF9AE}" pid="4" name="DIASecurityClassification">
    <vt:lpwstr>2;#UNCLASSIFIED|2c10f15e-4fe4-4bec-ae91-1116436da94b</vt:lpwstr>
  </property>
  <property fmtid="{D5CDD505-2E9C-101B-9397-08002B2CF9AE}" pid="5" name="_dlc_DocIdItemGuid">
    <vt:lpwstr>261a35da-aafb-4194-a065-44471ac02b0b</vt:lpwstr>
  </property>
  <property fmtid="{D5CDD505-2E9C-101B-9397-08002B2CF9AE}" pid="6" name="TaxKeyword">
    <vt:lpwstr/>
  </property>
  <property fmtid="{D5CDD505-2E9C-101B-9397-08002B2CF9AE}" pid="7" name="n45d525636ca47be81cb717f39a0bf87">
    <vt:lpwstr/>
  </property>
  <property fmtid="{D5CDD505-2E9C-101B-9397-08002B2CF9AE}" pid="8" name="DIAPublicationType">
    <vt:lpwstr/>
  </property>
  <property fmtid="{D5CDD505-2E9C-101B-9397-08002B2CF9AE}" pid="9" name="C3FinancialYear">
    <vt:lpwstr/>
  </property>
  <property fmtid="{D5CDD505-2E9C-101B-9397-08002B2CF9AE}" pid="10" name="C3FinancialYearNote">
    <vt:lpwstr/>
  </property>
  <property fmtid="{D5CDD505-2E9C-101B-9397-08002B2CF9AE}" pid="11" name="MediaServiceImageTags">
    <vt:lpwstr/>
  </property>
  <property fmtid="{D5CDD505-2E9C-101B-9397-08002B2CF9AE}" pid="12" name="h288be6dc87141bbb85aea15bb46feec">
    <vt:lpwstr/>
  </property>
  <property fmtid="{D5CDD505-2E9C-101B-9397-08002B2CF9AE}" pid="13" name="DIAFinancialDocumentType">
    <vt:lpwstr/>
  </property>
  <property fmtid="{D5CDD505-2E9C-101B-9397-08002B2CF9AE}" pid="14" name="DIAReportDocumentType">
    <vt:lpwstr/>
  </property>
  <property fmtid="{D5CDD505-2E9C-101B-9397-08002B2CF9AE}" pid="15" name="C3Topic">
    <vt:lpwstr/>
  </property>
  <property fmtid="{D5CDD505-2E9C-101B-9397-08002B2CF9AE}" pid="16" name="DIAEmailContentType">
    <vt:lpwstr>3;#Correspondence|dcd6b05f-dc80-4336-b228-09aebf3d212c</vt:lpwstr>
  </property>
  <property fmtid="{D5CDD505-2E9C-101B-9397-08002B2CF9AE}" pid="17" name="DIAStandardType">
    <vt:lpwstr/>
  </property>
  <property fmtid="{D5CDD505-2E9C-101B-9397-08002B2CF9AE}" pid="18" name="RevIMBCS">
    <vt:lpwstr/>
  </property>
  <property fmtid="{D5CDD505-2E9C-101B-9397-08002B2CF9AE}" pid="19" name="e2058516dff94aab88e02e36598cb8f3">
    <vt:lpwstr/>
  </property>
  <property fmtid="{D5CDD505-2E9C-101B-9397-08002B2CF9AE}" pid="20" name="DIAMeetingDocumentType">
    <vt:lpwstr/>
  </property>
  <property fmtid="{D5CDD505-2E9C-101B-9397-08002B2CF9AE}" pid="21" name="kc60b6b1cd4b44f29619655301b65138">
    <vt:lpwstr/>
  </property>
  <property fmtid="{D5CDD505-2E9C-101B-9397-08002B2CF9AE}" pid="22" name="DIAPlanningDocumentType">
    <vt:lpwstr/>
  </property>
  <property fmtid="{D5CDD505-2E9C-101B-9397-08002B2CF9AE}" pid="23" name="c794c62a77ac4a12986871855a87615d">
    <vt:lpwstr/>
  </property>
  <property fmtid="{D5CDD505-2E9C-101B-9397-08002B2CF9AE}" pid="24" name="DIAAdministrationDocumentType">
    <vt:lpwstr/>
  </property>
</Properties>
</file>